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648B9C" w14:textId="178820ED" w:rsidR="00AB355F" w:rsidRPr="00AB355F" w:rsidRDefault="00AB355F" w:rsidP="00AB355F">
      <w:pPr>
        <w:pStyle w:val="Heading1"/>
        <w:jc w:val="left"/>
        <w:rPr>
          <w:rFonts w:ascii="Calibri" w:hAnsi="Calibri" w:cs="Calibri"/>
        </w:rPr>
      </w:pPr>
      <w:r w:rsidRPr="00AB355F">
        <w:rPr>
          <w:rFonts w:ascii="Calibri" w:hAnsi="Calibri" w:cs="Calibri"/>
          <w:noProof/>
        </w:rPr>
        <w:drawing>
          <wp:anchor distT="0" distB="0" distL="114300" distR="114300" simplePos="0" relativeHeight="251657216" behindDoc="0" locked="0" layoutInCell="1" allowOverlap="1" wp14:anchorId="52F0E6C3" wp14:editId="4D81CC8B">
            <wp:simplePos x="0" y="0"/>
            <wp:positionH relativeFrom="column">
              <wp:posOffset>1728470</wp:posOffset>
            </wp:positionH>
            <wp:positionV relativeFrom="paragraph">
              <wp:posOffset>-484772</wp:posOffset>
            </wp:positionV>
            <wp:extent cx="2527300" cy="789940"/>
            <wp:effectExtent l="0" t="0" r="0" b="0"/>
            <wp:wrapNone/>
            <wp:docPr id="1" name="Picture 7" descr="Text&#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Text&#10;&#10;Description automatically generated with low confidence"/>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7300" cy="789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E3F1DC" w14:textId="79C67ADE" w:rsidR="00AB355F" w:rsidRPr="00AB355F" w:rsidRDefault="00AB355F" w:rsidP="00AB355F">
      <w:pPr>
        <w:pStyle w:val="Heading1"/>
        <w:rPr>
          <w:rFonts w:ascii="Calibri" w:hAnsi="Calibri" w:cs="Calibri"/>
        </w:rPr>
      </w:pPr>
      <w:r w:rsidRPr="00AB355F">
        <w:rPr>
          <w:rFonts w:ascii="Calibri" w:hAnsi="Calibri" w:cs="Calibri"/>
        </w:rPr>
        <w:t>Lead Member Self-Assessment template 2026</w:t>
      </w:r>
    </w:p>
    <w:p w14:paraId="15C28953" w14:textId="77777777" w:rsidR="00AB355F" w:rsidRPr="00AB355F" w:rsidRDefault="00AB355F" w:rsidP="00AB355F">
      <w:pPr>
        <w:pStyle w:val="Heading"/>
        <w:rPr>
          <w:rFonts w:ascii="Calibri" w:hAnsi="Calibri" w:cs="Calibri"/>
          <w:u w:val="single"/>
        </w:rPr>
      </w:pPr>
      <w:r w:rsidRPr="00AB355F">
        <w:rPr>
          <w:rFonts w:ascii="Calibri" w:hAnsi="Calibri" w:cs="Calibri"/>
          <w:u w:val="single"/>
        </w:rPr>
        <w:t>A reminder of the role of the lead member for children</w:t>
      </w:r>
      <w:r w:rsidRPr="00AB355F">
        <w:rPr>
          <w:rFonts w:ascii="Calibri" w:hAnsi="Calibri" w:cs="Calibri"/>
          <w:u w:val="single"/>
          <w:rtl/>
          <w:lang w:val="ar-SA"/>
        </w:rPr>
        <w:t>’</w:t>
      </w:r>
      <w:r w:rsidRPr="00AB355F">
        <w:rPr>
          <w:rFonts w:ascii="Calibri" w:hAnsi="Calibri" w:cs="Calibri"/>
          <w:u w:val="single"/>
        </w:rPr>
        <w:t>s services</w:t>
      </w:r>
    </w:p>
    <w:p w14:paraId="631AE721" w14:textId="77777777" w:rsidR="00AB355F" w:rsidRPr="00AB355F" w:rsidRDefault="00AB355F" w:rsidP="00AB355F">
      <w:pPr>
        <w:pStyle w:val="NormalWeb"/>
        <w:spacing w:after="140"/>
        <w:rPr>
          <w:rFonts w:eastAsia="Calibri" w:cs="Calibri"/>
          <w:color w:val="464B51"/>
          <w:szCs w:val="22"/>
          <w:u w:color="464B51"/>
        </w:rPr>
      </w:pPr>
      <w:r w:rsidRPr="00AB355F">
        <w:rPr>
          <w:rFonts w:cs="Calibri"/>
          <w:szCs w:val="22"/>
          <w:u w:color="464B51"/>
        </w:rPr>
        <w:t xml:space="preserve">As the lead member for children’s services (LMCS) you hold political accountability for </w:t>
      </w:r>
      <w:r w:rsidRPr="00AB355F">
        <w:rPr>
          <w:rFonts w:cs="Calibri"/>
          <w:b/>
          <w:bCs/>
          <w:szCs w:val="22"/>
          <w:u w:val="single" w:color="464B51"/>
        </w:rPr>
        <w:t>all</w:t>
      </w:r>
      <w:r w:rsidRPr="00AB355F">
        <w:rPr>
          <w:rFonts w:cs="Calibri"/>
          <w:szCs w:val="22"/>
          <w:u w:color="464B51"/>
        </w:rPr>
        <w:t xml:space="preserve"> council children’s services, including education, SEND and social care. The director of children’s services carries the professional accountability.</w:t>
      </w:r>
    </w:p>
    <w:p w14:paraId="1A21BCC0" w14:textId="77777777" w:rsidR="00AB355F" w:rsidRPr="00AB355F" w:rsidRDefault="00AB355F" w:rsidP="00AB355F">
      <w:pPr>
        <w:pStyle w:val="NormalWeb"/>
        <w:spacing w:after="140"/>
        <w:rPr>
          <w:rFonts w:eastAsia="Calibri" w:cs="Calibri"/>
          <w:color w:val="464B51"/>
          <w:szCs w:val="22"/>
          <w:u w:color="464B51"/>
        </w:rPr>
      </w:pPr>
      <w:r w:rsidRPr="00AB355F">
        <w:rPr>
          <w:rFonts w:cs="Calibri"/>
          <w:szCs w:val="22"/>
          <w:u w:color="464B51"/>
        </w:rPr>
        <w:t>The LMCS is responsible for ensuring that the needs of all children and young people, including the most disadvantaged and vulnerable, and their families and carers, are addressed. In doing so, the LMCS will work closely with other local partners to improve the outcomes and well-being of children and young people. The LMCS should have regard to the United Nations Convention on the Rights of the Child and ensure that children and young people are involved in the development and delivery of local services.</w:t>
      </w:r>
    </w:p>
    <w:p w14:paraId="1B52CA79" w14:textId="77777777" w:rsidR="00AB355F" w:rsidRPr="00AB355F" w:rsidRDefault="00AB355F" w:rsidP="00AB355F">
      <w:pPr>
        <w:pStyle w:val="NormalWeb"/>
        <w:spacing w:after="140"/>
        <w:rPr>
          <w:rStyle w:val="None"/>
          <w:rFonts w:eastAsia="Calibri" w:cs="Calibri"/>
          <w:color w:val="464B51"/>
          <w:szCs w:val="22"/>
          <w:u w:color="464B51"/>
        </w:rPr>
      </w:pPr>
      <w:r w:rsidRPr="00AB355F">
        <w:rPr>
          <w:rFonts w:cs="Calibri"/>
          <w:szCs w:val="22"/>
          <w:u w:color="464B51"/>
        </w:rPr>
        <w:t>You also have a responsibility to champion the voice of children and young people in all decision-making, including across all council services and in partnerships.</w:t>
      </w:r>
    </w:p>
    <w:p w14:paraId="522E4AB0" w14:textId="77777777" w:rsidR="00AB355F" w:rsidRPr="00AB355F" w:rsidRDefault="00AB355F" w:rsidP="00AB355F">
      <w:pPr>
        <w:pStyle w:val="Heading"/>
        <w:rPr>
          <w:rStyle w:val="None"/>
          <w:rFonts w:ascii="Calibri" w:hAnsi="Calibri" w:cs="Calibri"/>
          <w:u w:val="single"/>
        </w:rPr>
      </w:pPr>
      <w:r w:rsidRPr="00AB355F">
        <w:rPr>
          <w:rStyle w:val="None"/>
          <w:rFonts w:ascii="Calibri" w:hAnsi="Calibri" w:cs="Calibri"/>
          <w:u w:val="single"/>
        </w:rPr>
        <w:t>Introduction to the self-assessment template</w:t>
      </w:r>
    </w:p>
    <w:p w14:paraId="54F42DC2" w14:textId="77777777" w:rsidR="00AB355F" w:rsidRPr="00AB355F" w:rsidRDefault="00AB355F" w:rsidP="00AB355F">
      <w:pPr>
        <w:pStyle w:val="BodyA"/>
        <w:rPr>
          <w:rStyle w:val="None"/>
          <w:rFonts w:cs="Calibri"/>
        </w:rPr>
      </w:pPr>
      <w:r w:rsidRPr="00AB355F">
        <w:rPr>
          <w:rStyle w:val="None"/>
          <w:rFonts w:cs="Calibri"/>
        </w:rPr>
        <w:t>At the heart of successful children’s services is strong, passionate leadership. As the lead member you are an integral part of the children’s leadership team, alongside your DCS, the council chief executive and leader.</w:t>
      </w:r>
    </w:p>
    <w:p w14:paraId="407C8CE1" w14:textId="254AAACA" w:rsidR="00AB355F" w:rsidRPr="00AB355F" w:rsidRDefault="00AB355F" w:rsidP="00AB355F">
      <w:pPr>
        <w:pStyle w:val="BodyA"/>
        <w:rPr>
          <w:rStyle w:val="None"/>
          <w:rFonts w:cs="Calibri"/>
        </w:rPr>
      </w:pPr>
      <w:r w:rsidRPr="00AB355F">
        <w:rPr>
          <w:rStyle w:val="None"/>
          <w:rFonts w:cs="Calibri"/>
        </w:rPr>
        <w:t xml:space="preserve">Building on the success of the annual DCS-led programme of self-assessment and triad peer challenge and support which shapes the </w:t>
      </w:r>
      <w:hyperlink r:id="rId8" w:history="1">
        <w:r w:rsidRPr="00AB355F">
          <w:rPr>
            <w:rStyle w:val="Hyperlink1"/>
            <w:rFonts w:cs="Calibri"/>
          </w:rPr>
          <w:t>South East Sector-Led Improvement Programme (SESLIP) action plan</w:t>
        </w:r>
      </w:hyperlink>
      <w:r w:rsidRPr="00AB355F">
        <w:rPr>
          <w:rStyle w:val="None"/>
          <w:rFonts w:cs="Calibri"/>
        </w:rPr>
        <w:t>, we want to introduce a complementary lead member self-assessment and triad peer challenge and support process.</w:t>
      </w:r>
    </w:p>
    <w:p w14:paraId="05356F28" w14:textId="77777777" w:rsidR="00AB355F" w:rsidRPr="00AB355F" w:rsidRDefault="00AB355F" w:rsidP="00AB355F">
      <w:pPr>
        <w:pStyle w:val="BodyA"/>
        <w:rPr>
          <w:rStyle w:val="None"/>
          <w:rFonts w:cs="Calibri"/>
        </w:rPr>
      </w:pPr>
      <w:r w:rsidRPr="00AB355F">
        <w:rPr>
          <w:rStyle w:val="None"/>
          <w:rFonts w:cs="Calibri"/>
        </w:rPr>
        <w:t>The purpose of the self-assessment and subsequent triad challenge is to:</w:t>
      </w:r>
    </w:p>
    <w:p w14:paraId="6DF5F5B8" w14:textId="77777777" w:rsidR="00AB355F" w:rsidRPr="00AB355F" w:rsidRDefault="00AB355F" w:rsidP="00AB355F">
      <w:pPr>
        <w:pStyle w:val="BodyA"/>
        <w:numPr>
          <w:ilvl w:val="0"/>
          <w:numId w:val="6"/>
        </w:numPr>
        <w:rPr>
          <w:rStyle w:val="None"/>
          <w:rFonts w:cs="Calibri"/>
        </w:rPr>
      </w:pPr>
      <w:r w:rsidRPr="00AB355F">
        <w:rPr>
          <w:rStyle w:val="None"/>
          <w:rFonts w:cs="Calibri"/>
        </w:rPr>
        <w:t>identify strengths and areas for development – for individuals and as a peer group</w:t>
      </w:r>
    </w:p>
    <w:p w14:paraId="0FE089C9" w14:textId="77777777" w:rsidR="00AB355F" w:rsidRPr="00AB355F" w:rsidRDefault="00AB355F" w:rsidP="00AB355F">
      <w:pPr>
        <w:pStyle w:val="BodyA"/>
        <w:numPr>
          <w:ilvl w:val="0"/>
          <w:numId w:val="6"/>
        </w:numPr>
        <w:rPr>
          <w:rStyle w:val="None"/>
          <w:rFonts w:cs="Calibri"/>
        </w:rPr>
      </w:pPr>
      <w:r w:rsidRPr="00AB355F">
        <w:rPr>
          <w:rStyle w:val="None"/>
          <w:rFonts w:cs="Calibri"/>
        </w:rPr>
        <w:t>support a culture of reflection and mutual learning</w:t>
      </w:r>
    </w:p>
    <w:p w14:paraId="341293E6" w14:textId="77777777" w:rsidR="00AB355F" w:rsidRPr="00AB355F" w:rsidRDefault="00AB355F" w:rsidP="00AB355F">
      <w:pPr>
        <w:pStyle w:val="BodyA"/>
        <w:numPr>
          <w:ilvl w:val="0"/>
          <w:numId w:val="6"/>
        </w:numPr>
        <w:rPr>
          <w:rStyle w:val="None"/>
          <w:rFonts w:cs="Calibri"/>
        </w:rPr>
      </w:pPr>
      <w:r w:rsidRPr="00AB355F">
        <w:rPr>
          <w:rStyle w:val="None"/>
          <w:rFonts w:cs="Calibri"/>
        </w:rPr>
        <w:t>contribute to the regional improvement plan</w:t>
      </w:r>
    </w:p>
    <w:p w14:paraId="47C0BB04" w14:textId="77777777" w:rsidR="00AB355F" w:rsidRPr="00AB355F" w:rsidRDefault="00AB355F" w:rsidP="00AB355F">
      <w:pPr>
        <w:pStyle w:val="BodyA"/>
        <w:numPr>
          <w:ilvl w:val="0"/>
          <w:numId w:val="6"/>
        </w:numPr>
        <w:rPr>
          <w:rStyle w:val="None"/>
          <w:rFonts w:cs="Calibri"/>
        </w:rPr>
      </w:pPr>
      <w:r w:rsidRPr="00AB355F">
        <w:rPr>
          <w:rStyle w:val="None"/>
          <w:rFonts w:cs="Calibri"/>
        </w:rPr>
        <w:t>build an effective support and learning network for lead members across the region</w:t>
      </w:r>
    </w:p>
    <w:p w14:paraId="14435F5A" w14:textId="04D84D0E" w:rsidR="00AB355F" w:rsidRPr="00AB355F" w:rsidRDefault="00AB355F" w:rsidP="00AB355F">
      <w:pPr>
        <w:pStyle w:val="BodyA"/>
        <w:rPr>
          <w:rStyle w:val="None"/>
          <w:rFonts w:cs="Calibri"/>
        </w:rPr>
      </w:pPr>
      <w:r w:rsidRPr="00AB355F">
        <w:rPr>
          <w:rStyle w:val="None"/>
          <w:rFonts w:cs="Calibri"/>
        </w:rPr>
        <w:t xml:space="preserve">To this end we have devised a template that explores the unique role that </w:t>
      </w:r>
      <w:proofErr w:type="gramStart"/>
      <w:r w:rsidRPr="00AB355F">
        <w:rPr>
          <w:rStyle w:val="None"/>
          <w:rFonts w:cs="Calibri"/>
        </w:rPr>
        <w:t>lead</w:t>
      </w:r>
      <w:proofErr w:type="gramEnd"/>
      <w:r w:rsidRPr="00AB355F">
        <w:rPr>
          <w:rStyle w:val="None"/>
          <w:rFonts w:cs="Calibri"/>
        </w:rPr>
        <w:t xml:space="preserve"> members undertake, poses a series of questions, provides prompts and areas for consideration that we hope lead members will take the time to reflect upon and complete the template and then participate in the subsequent triad challenge and support sessions</w:t>
      </w:r>
    </w:p>
    <w:p w14:paraId="77ADB4AB" w14:textId="77777777" w:rsidR="00AB355F" w:rsidRPr="00AB355F" w:rsidRDefault="00AB355F" w:rsidP="00AB355F">
      <w:pPr>
        <w:pStyle w:val="BodyA"/>
        <w:rPr>
          <w:rStyle w:val="None"/>
          <w:rFonts w:cs="Calibri"/>
        </w:rPr>
      </w:pPr>
      <w:r w:rsidRPr="00AB355F">
        <w:rPr>
          <w:rStyle w:val="None"/>
          <w:rFonts w:cs="Calibri"/>
        </w:rPr>
        <w:t>This template explores five main areas of lead member responsibility:</w:t>
      </w:r>
    </w:p>
    <w:p w14:paraId="5DF8EE11" w14:textId="77777777" w:rsidR="00AB355F" w:rsidRPr="00AB355F" w:rsidRDefault="00AB355F" w:rsidP="00AB355F">
      <w:pPr>
        <w:pStyle w:val="ListParagraph"/>
        <w:numPr>
          <w:ilvl w:val="0"/>
          <w:numId w:val="5"/>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Political accountability for all council children’s services</w:t>
      </w:r>
    </w:p>
    <w:p w14:paraId="31D1FC63" w14:textId="77777777" w:rsidR="00AB355F" w:rsidRPr="00AB355F" w:rsidRDefault="00AB355F" w:rsidP="00AB355F">
      <w:pPr>
        <w:pStyle w:val="ListParagraph"/>
        <w:numPr>
          <w:ilvl w:val="0"/>
          <w:numId w:val="5"/>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Ensuring</w:t>
      </w:r>
      <w:bookmarkStart w:id="0" w:name="_Hlk46480270"/>
      <w:r w:rsidRPr="00AB355F">
        <w:rPr>
          <w:rStyle w:val="None"/>
          <w:rFonts w:ascii="Calibri" w:hAnsi="Calibri" w:cs="Calibri"/>
        </w:rPr>
        <w:t xml:space="preserve"> the council’s vision addresses the needs of all children and families and to take a strategic view in setting local priorities and budgets</w:t>
      </w:r>
      <w:bookmarkEnd w:id="0"/>
    </w:p>
    <w:p w14:paraId="5FCC1F41" w14:textId="77777777" w:rsidR="00AB355F" w:rsidRPr="00AB355F" w:rsidRDefault="00AB355F" w:rsidP="00AB355F">
      <w:pPr>
        <w:pStyle w:val="ListParagraph"/>
        <w:numPr>
          <w:ilvl w:val="0"/>
          <w:numId w:val="5"/>
        </w:numPr>
        <w:pBdr>
          <w:top w:val="nil"/>
          <w:left w:val="nil"/>
          <w:bottom w:val="nil"/>
          <w:right w:val="nil"/>
          <w:between w:val="nil"/>
          <w:bar w:val="nil"/>
        </w:pBdr>
        <w:spacing w:after="50" w:line="245" w:lineRule="auto"/>
        <w:contextualSpacing w:val="0"/>
        <w:rPr>
          <w:rFonts w:ascii="Calibri" w:hAnsi="Calibri" w:cs="Calibri"/>
        </w:rPr>
      </w:pPr>
      <w:bookmarkStart w:id="1" w:name="_Hlk46480288"/>
      <w:r w:rsidRPr="00AB355F">
        <w:rPr>
          <w:rStyle w:val="None"/>
          <w:rFonts w:ascii="Calibri" w:hAnsi="Calibri" w:cs="Calibri"/>
        </w:rPr>
        <w:t>Providing challenge and support to the DCS and other senior team members</w:t>
      </w:r>
    </w:p>
    <w:p w14:paraId="34D7F0C8" w14:textId="77777777" w:rsidR="00AB355F" w:rsidRPr="00AB355F" w:rsidRDefault="00AB355F" w:rsidP="00AB355F">
      <w:pPr>
        <w:pStyle w:val="ListParagraph"/>
        <w:numPr>
          <w:ilvl w:val="0"/>
          <w:numId w:val="5"/>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Support the creation and success of local strategic partnerships</w:t>
      </w:r>
    </w:p>
    <w:p w14:paraId="5B3CFF46" w14:textId="77777777" w:rsidR="00AB355F" w:rsidRPr="00AB355F" w:rsidRDefault="00AB355F" w:rsidP="00AB355F">
      <w:pPr>
        <w:pStyle w:val="ListParagraph"/>
        <w:numPr>
          <w:ilvl w:val="0"/>
          <w:numId w:val="5"/>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Championing the voice of children and young people in all council decision-making</w:t>
      </w:r>
    </w:p>
    <w:p w14:paraId="1CEE3FB8" w14:textId="77777777" w:rsidR="00AB355F" w:rsidRDefault="00AB355F" w:rsidP="00AB355F">
      <w:pPr>
        <w:pStyle w:val="BodyA"/>
        <w:rPr>
          <w:rStyle w:val="None"/>
          <w:rFonts w:cs="Calibri"/>
        </w:rPr>
      </w:pPr>
    </w:p>
    <w:p w14:paraId="3D2D075D" w14:textId="3C86DD8D" w:rsidR="00AB355F" w:rsidRPr="00AB355F" w:rsidRDefault="00AB355F" w:rsidP="00AB355F">
      <w:pPr>
        <w:pStyle w:val="BodyA"/>
        <w:rPr>
          <w:rFonts w:cs="Calibri"/>
        </w:rPr>
      </w:pPr>
      <w:r w:rsidRPr="00AB355F">
        <w:rPr>
          <w:rStyle w:val="None"/>
          <w:rFonts w:cs="Calibri"/>
        </w:rPr>
        <w:t xml:space="preserve">The plan is, during 2026, to invite lead members to consider their ambition and impact in relation to their areas of responsibility, using the template and questions as a prompt and guide at some ‘challenge’ sessions. </w:t>
      </w:r>
    </w:p>
    <w:p w14:paraId="6AD14B9A" w14:textId="5B3869A6" w:rsidR="00AB355F" w:rsidRDefault="00AB355F" w:rsidP="00AB355F">
      <w:pPr>
        <w:pStyle w:val="Heading1"/>
        <w:rPr>
          <w:rStyle w:val="None"/>
          <w:rFonts w:ascii="Calibri" w:hAnsi="Calibri" w:cs="Calibri"/>
        </w:rPr>
      </w:pPr>
      <w:r w:rsidRPr="00AB355F">
        <w:rPr>
          <w:rStyle w:val="None"/>
          <w:rFonts w:ascii="Calibri" w:hAnsi="Calibri" w:cs="Calibri"/>
        </w:rPr>
        <w:lastRenderedPageBreak/>
        <w:t>The self-assessment questions</w:t>
      </w:r>
    </w:p>
    <w:p w14:paraId="65FB7F40" w14:textId="77777777" w:rsidR="00215EFD" w:rsidRPr="00215EFD" w:rsidRDefault="00215EFD" w:rsidP="00215EFD"/>
    <w:p w14:paraId="24948748" w14:textId="35FE056A" w:rsidR="00AB355F" w:rsidRPr="00215EFD" w:rsidRDefault="00AB355F" w:rsidP="00215EFD">
      <w:pPr>
        <w:pStyle w:val="Heading2"/>
        <w:jc w:val="left"/>
        <w:rPr>
          <w:rFonts w:ascii="Calibri" w:hAnsi="Calibri" w:cs="Calibri"/>
          <w:szCs w:val="28"/>
          <w:u w:val="single"/>
        </w:rPr>
      </w:pPr>
      <w:r w:rsidRPr="00AB355F">
        <w:rPr>
          <w:rStyle w:val="None"/>
          <w:rFonts w:ascii="Calibri" w:hAnsi="Calibri" w:cs="Calibri"/>
          <w:szCs w:val="28"/>
          <w:u w:val="single"/>
        </w:rPr>
        <w:t>Over-arching responsibility: Your role as lead member</w:t>
      </w:r>
    </w:p>
    <w:p w14:paraId="7116A4CD" w14:textId="77777777" w:rsidR="00AB355F" w:rsidRPr="00AB355F" w:rsidRDefault="00AB355F" w:rsidP="00AB355F">
      <w:pPr>
        <w:pStyle w:val="BodyA"/>
        <w:rPr>
          <w:rStyle w:val="None"/>
          <w:rFonts w:cs="Calibri"/>
          <w:b/>
          <w:bCs/>
        </w:rPr>
      </w:pPr>
      <w:r w:rsidRPr="00AB355F">
        <w:rPr>
          <w:rStyle w:val="None"/>
          <w:rFonts w:cs="Calibri"/>
          <w:b/>
          <w:bCs/>
        </w:rPr>
        <w:t>What is your ambition for children and young people served by your council?</w:t>
      </w:r>
    </w:p>
    <w:p w14:paraId="0CBD4FE6" w14:textId="77777777" w:rsidR="00AB355F" w:rsidRPr="00AB355F" w:rsidRDefault="00AB355F" w:rsidP="00AB355F">
      <w:pPr>
        <w:pStyle w:val="BodyA"/>
        <w:rPr>
          <w:rStyle w:val="None"/>
          <w:rFonts w:cs="Calibri"/>
        </w:rPr>
      </w:pPr>
      <w:r w:rsidRPr="00AB355F">
        <w:rPr>
          <w:rStyle w:val="None"/>
          <w:rFonts w:cs="Calibri"/>
        </w:rPr>
        <w:t>Can you quickly and accurately summarise what you are trying to achieve for children and young people across all service areas?</w:t>
      </w:r>
    </w:p>
    <w:p w14:paraId="55AEF51B" w14:textId="77777777" w:rsidR="00AB355F" w:rsidRPr="00AB355F" w:rsidRDefault="00AB355F" w:rsidP="00AB355F">
      <w:pPr>
        <w:pStyle w:val="BodyA"/>
        <w:rPr>
          <w:rStyle w:val="None"/>
          <w:rFonts w:cs="Calibri"/>
        </w:rPr>
      </w:pPr>
      <w:r w:rsidRPr="00AB355F">
        <w:rPr>
          <w:rStyle w:val="None"/>
          <w:rFonts w:cs="Calibri"/>
        </w:rPr>
        <w:t>Is this your personal ambition, or is it embedded in the political manifesto and the corporate plan?</w:t>
      </w:r>
    </w:p>
    <w:p w14:paraId="33FE02BF" w14:textId="77777777" w:rsidR="00AB355F" w:rsidRPr="00AB355F" w:rsidRDefault="00AB355F" w:rsidP="00AB355F">
      <w:pPr>
        <w:pStyle w:val="BodyA"/>
        <w:rPr>
          <w:rStyle w:val="None"/>
          <w:rFonts w:cs="Calibri"/>
        </w:rPr>
      </w:pPr>
      <w:r w:rsidRPr="00AB355F">
        <w:rPr>
          <w:rStyle w:val="None"/>
          <w:rFonts w:cs="Calibri"/>
        </w:rPr>
        <w:t>Can you capture what you are trying to achieve in as few as 75 words?</w:t>
      </w:r>
    </w:p>
    <w:p w14:paraId="32BC2F7B"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r w:rsidRPr="00AB355F">
        <w:rPr>
          <w:rStyle w:val="None"/>
          <w:rFonts w:cs="Calibri"/>
        </w:rPr>
        <w:t>Word limit 75 words</w:t>
      </w:r>
    </w:p>
    <w:bookmarkEnd w:id="1"/>
    <w:p w14:paraId="78765035" w14:textId="77777777" w:rsid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73B68354" w14:textId="77777777" w:rsidR="00276EF3" w:rsidRDefault="00276EF3"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136B983C" w14:textId="77777777" w:rsidR="00276EF3" w:rsidRPr="00AB355F" w:rsidRDefault="00276EF3"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6DEFE8E1"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42A8C051" w14:textId="77777777" w:rsidR="00276EF3" w:rsidRDefault="00276EF3" w:rsidP="00AB355F">
      <w:pPr>
        <w:pStyle w:val="BodyA"/>
        <w:rPr>
          <w:rStyle w:val="None"/>
          <w:rFonts w:cs="Calibri"/>
        </w:rPr>
      </w:pPr>
      <w:bookmarkStart w:id="2" w:name="_Hlk46488784"/>
    </w:p>
    <w:p w14:paraId="27C5E1AC" w14:textId="21BBF4BD" w:rsidR="00AB355F" w:rsidRPr="00AB355F" w:rsidRDefault="00AB355F" w:rsidP="00AB355F">
      <w:pPr>
        <w:pStyle w:val="BodyA"/>
        <w:rPr>
          <w:rStyle w:val="None"/>
          <w:rFonts w:cs="Calibri"/>
        </w:rPr>
      </w:pPr>
      <w:r w:rsidRPr="00AB355F">
        <w:rPr>
          <w:rStyle w:val="None"/>
          <w:rFonts w:cs="Calibri"/>
        </w:rPr>
        <w:t>In answering this question, you might also reflect on the following points:</w:t>
      </w:r>
    </w:p>
    <w:p w14:paraId="6D6F468B" w14:textId="77777777" w:rsidR="00AB355F" w:rsidRPr="00AB355F" w:rsidRDefault="00AB355F" w:rsidP="00AB355F">
      <w:pPr>
        <w:pStyle w:val="ListParagraph"/>
        <w:numPr>
          <w:ilvl w:val="0"/>
          <w:numId w:val="15"/>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Does your council prioritise children’s services?</w:t>
      </w:r>
    </w:p>
    <w:p w14:paraId="60F23223" w14:textId="77777777" w:rsidR="00AB355F" w:rsidRPr="00AB355F" w:rsidRDefault="00AB355F" w:rsidP="00AB355F">
      <w:pPr>
        <w:pStyle w:val="ListParagraph"/>
        <w:numPr>
          <w:ilvl w:val="0"/>
          <w:numId w:val="15"/>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Is this reflected in budget allocations?</w:t>
      </w:r>
    </w:p>
    <w:p w14:paraId="467A5B6E" w14:textId="77777777" w:rsidR="00AB355F" w:rsidRPr="00AB355F" w:rsidRDefault="00AB355F" w:rsidP="00AB355F">
      <w:pPr>
        <w:pStyle w:val="ListParagraph"/>
        <w:numPr>
          <w:ilvl w:val="0"/>
          <w:numId w:val="15"/>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 xml:space="preserve">Do you know the key local challenges for children and young people, </w:t>
      </w:r>
      <w:proofErr w:type="gramStart"/>
      <w:r w:rsidRPr="00AB355F">
        <w:rPr>
          <w:rStyle w:val="None"/>
          <w:rFonts w:ascii="Calibri" w:hAnsi="Calibri" w:cs="Calibri"/>
        </w:rPr>
        <w:t>in particular for</w:t>
      </w:r>
      <w:proofErr w:type="gramEnd"/>
      <w:r w:rsidRPr="00AB355F">
        <w:rPr>
          <w:rStyle w:val="None"/>
          <w:rFonts w:ascii="Calibri" w:hAnsi="Calibri" w:cs="Calibri"/>
        </w:rPr>
        <w:t xml:space="preserve"> those in care and at risk of going into care? </w:t>
      </w:r>
    </w:p>
    <w:p w14:paraId="5F126852" w14:textId="77777777" w:rsidR="00AB355F" w:rsidRPr="00AB355F" w:rsidRDefault="00AB355F" w:rsidP="00AB355F">
      <w:pPr>
        <w:pStyle w:val="ListParagraph"/>
        <w:numPr>
          <w:ilvl w:val="0"/>
          <w:numId w:val="15"/>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Do you know the main challenges for the children’s services workforce?</w:t>
      </w:r>
    </w:p>
    <w:p w14:paraId="6038F811" w14:textId="77777777" w:rsidR="00AB355F" w:rsidRPr="00AB355F" w:rsidRDefault="00AB355F" w:rsidP="00AB355F">
      <w:pPr>
        <w:pStyle w:val="ListParagraph"/>
        <w:numPr>
          <w:ilvl w:val="0"/>
          <w:numId w:val="15"/>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What evidence do you use to understand your overall effectiveness as the lead member – where is this evidence reviewed?</w:t>
      </w:r>
    </w:p>
    <w:p w14:paraId="04917BB2" w14:textId="77777777" w:rsidR="00AB355F" w:rsidRPr="00AB355F" w:rsidRDefault="00AB355F" w:rsidP="00AB355F">
      <w:pPr>
        <w:pStyle w:val="ListParagraph"/>
        <w:numPr>
          <w:ilvl w:val="0"/>
          <w:numId w:val="15"/>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 xml:space="preserve">What support mechanisms do you have in place to support you in your role, and what can you offer others? </w:t>
      </w:r>
    </w:p>
    <w:p w14:paraId="5C431522" w14:textId="77777777" w:rsidR="00AB355F" w:rsidRPr="00AB355F" w:rsidRDefault="00AB355F" w:rsidP="00AB355F">
      <w:pPr>
        <w:pStyle w:val="Heading2"/>
        <w:rPr>
          <w:rStyle w:val="None"/>
          <w:rFonts w:ascii="Calibri" w:hAnsi="Calibri" w:cs="Calibri"/>
        </w:rPr>
      </w:pPr>
    </w:p>
    <w:p w14:paraId="148E9F68" w14:textId="77777777" w:rsidR="00AB355F" w:rsidRPr="00AB355F" w:rsidRDefault="00AB355F" w:rsidP="00AB355F">
      <w:pPr>
        <w:pStyle w:val="BodyA"/>
        <w:rPr>
          <w:rStyle w:val="None"/>
          <w:rFonts w:cs="Calibri"/>
          <w:b/>
          <w:bCs/>
        </w:rPr>
      </w:pPr>
      <w:r w:rsidRPr="00AB355F">
        <w:rPr>
          <w:rStyle w:val="None"/>
          <w:rFonts w:cs="Calibri"/>
          <w:b/>
          <w:bCs/>
        </w:rPr>
        <w:t>Example evidence source:</w:t>
      </w:r>
    </w:p>
    <w:p w14:paraId="3E861B65" w14:textId="77777777" w:rsidR="00AB355F" w:rsidRPr="00AB355F" w:rsidRDefault="00AB355F" w:rsidP="00AB355F">
      <w:pPr>
        <w:pStyle w:val="BodyA"/>
        <w:rPr>
          <w:rStyle w:val="None"/>
          <w:rFonts w:cs="Calibri"/>
          <w:sz w:val="21"/>
          <w:szCs w:val="21"/>
        </w:rPr>
      </w:pPr>
      <w:r w:rsidRPr="00AB355F">
        <w:rPr>
          <w:rStyle w:val="None"/>
          <w:rFonts w:cs="Calibri"/>
          <w:sz w:val="21"/>
          <w:szCs w:val="21"/>
        </w:rPr>
        <w:t>Links to webpages which summarise the strategic drivers, you should not have to create answers to these questions, your council should have already published something.</w:t>
      </w:r>
    </w:p>
    <w:p w14:paraId="39D5B786" w14:textId="77777777" w:rsidR="00AB355F" w:rsidRPr="00AB355F" w:rsidRDefault="00AB355F" w:rsidP="00AB355F">
      <w:pPr>
        <w:pStyle w:val="BodyA"/>
        <w:rPr>
          <w:rStyle w:val="None"/>
          <w:rFonts w:cs="Calibri"/>
        </w:rPr>
      </w:pPr>
    </w:p>
    <w:p w14:paraId="56EE749B" w14:textId="77777777" w:rsidR="00AB355F" w:rsidRPr="00AB355F" w:rsidRDefault="00AB355F" w:rsidP="00AB355F">
      <w:pPr>
        <w:pStyle w:val="Heading2"/>
        <w:rPr>
          <w:rStyle w:val="None"/>
          <w:rFonts w:ascii="Calibri" w:hAnsi="Calibri" w:cs="Calibri"/>
        </w:rPr>
      </w:pPr>
    </w:p>
    <w:p w14:paraId="14FC51DA" w14:textId="77777777" w:rsidR="00AB355F" w:rsidRPr="00AB355F" w:rsidRDefault="00AB355F" w:rsidP="00AB355F">
      <w:pPr>
        <w:pStyle w:val="BodyA"/>
        <w:rPr>
          <w:rFonts w:cs="Calibri"/>
        </w:rPr>
      </w:pPr>
    </w:p>
    <w:p w14:paraId="2EDCCF1E" w14:textId="1FB02613" w:rsidR="00AB355F" w:rsidRPr="00AB355F" w:rsidRDefault="00215EFD" w:rsidP="00215EFD">
      <w:pPr>
        <w:pStyle w:val="Heading2"/>
        <w:jc w:val="left"/>
        <w:rPr>
          <w:rStyle w:val="None"/>
          <w:rFonts w:ascii="Calibri" w:hAnsi="Calibri" w:cs="Calibri"/>
          <w:u w:val="single"/>
        </w:rPr>
      </w:pPr>
      <w:r>
        <w:rPr>
          <w:rStyle w:val="None"/>
          <w:rFonts w:ascii="Calibri" w:hAnsi="Calibri" w:cs="Calibri"/>
          <w:u w:val="single"/>
        </w:rPr>
        <w:br w:type="page"/>
      </w:r>
      <w:r w:rsidR="00AB355F" w:rsidRPr="00AB355F">
        <w:rPr>
          <w:rStyle w:val="None"/>
          <w:rFonts w:ascii="Calibri" w:hAnsi="Calibri" w:cs="Calibri"/>
          <w:u w:val="single"/>
        </w:rPr>
        <w:lastRenderedPageBreak/>
        <w:t xml:space="preserve">Responsibility 1: </w:t>
      </w:r>
      <w:bookmarkEnd w:id="2"/>
      <w:r w:rsidR="00AB355F" w:rsidRPr="00AB355F">
        <w:rPr>
          <w:rStyle w:val="None"/>
          <w:rFonts w:ascii="Calibri" w:hAnsi="Calibri" w:cs="Calibri"/>
          <w:u w:val="single"/>
        </w:rPr>
        <w:t>Political accountability for all council children</w:t>
      </w:r>
      <w:r w:rsidR="00AB355F" w:rsidRPr="00AB355F">
        <w:rPr>
          <w:rStyle w:val="None"/>
          <w:rFonts w:ascii="Calibri" w:hAnsi="Calibri" w:cs="Calibri"/>
          <w:u w:val="single"/>
          <w:rtl/>
          <w:lang w:val="ar-SA"/>
        </w:rPr>
        <w:t>’</w:t>
      </w:r>
      <w:r w:rsidR="00AB355F" w:rsidRPr="00AB355F">
        <w:rPr>
          <w:rStyle w:val="None"/>
          <w:rFonts w:ascii="Calibri" w:hAnsi="Calibri" w:cs="Calibri"/>
          <w:u w:val="single"/>
          <w:lang w:val="fr-FR"/>
        </w:rPr>
        <w:t>s services</w:t>
      </w:r>
    </w:p>
    <w:p w14:paraId="68029135" w14:textId="77777777" w:rsidR="00AB355F" w:rsidRPr="00AB355F" w:rsidRDefault="00AB355F" w:rsidP="00AB355F">
      <w:pPr>
        <w:pStyle w:val="BodyA"/>
        <w:rPr>
          <w:rStyle w:val="None"/>
          <w:rFonts w:cs="Calibri"/>
        </w:rPr>
      </w:pPr>
    </w:p>
    <w:p w14:paraId="458979E4" w14:textId="77777777" w:rsidR="00AB355F" w:rsidRPr="00AB355F" w:rsidRDefault="00AB355F" w:rsidP="00AB355F">
      <w:pPr>
        <w:pStyle w:val="BodyA"/>
        <w:rPr>
          <w:rStyle w:val="None"/>
          <w:rFonts w:cs="Calibri"/>
        </w:rPr>
      </w:pPr>
      <w:r w:rsidRPr="00AB355F">
        <w:rPr>
          <w:rStyle w:val="None"/>
          <w:rFonts w:cs="Calibri"/>
        </w:rPr>
        <w:t xml:space="preserve">How effective are the mechanisms in place to support your political accountability for </w:t>
      </w:r>
      <w:r w:rsidRPr="00AB355F">
        <w:rPr>
          <w:rStyle w:val="None"/>
          <w:rFonts w:cs="Calibri"/>
          <w:b/>
          <w:bCs/>
          <w:u w:val="single"/>
        </w:rPr>
        <w:t>all</w:t>
      </w:r>
      <w:r w:rsidRPr="00AB355F">
        <w:rPr>
          <w:rStyle w:val="None"/>
          <w:rFonts w:cs="Calibri"/>
        </w:rPr>
        <w:t xml:space="preserve"> council children</w:t>
      </w:r>
      <w:r w:rsidRPr="00AB355F">
        <w:rPr>
          <w:rStyle w:val="None"/>
          <w:rFonts w:cs="Calibri"/>
          <w:rtl/>
          <w:lang w:val="ar-SA"/>
        </w:rPr>
        <w:t>’</w:t>
      </w:r>
      <w:r w:rsidRPr="00AB355F">
        <w:rPr>
          <w:rStyle w:val="None"/>
          <w:rFonts w:cs="Calibri"/>
        </w:rPr>
        <w:t>s services? What evidence do you have for this and where is this evidence reviewed?</w:t>
      </w:r>
    </w:p>
    <w:p w14:paraId="4615FF49" w14:textId="77777777" w:rsidR="00AB355F" w:rsidRPr="00AB355F" w:rsidRDefault="00AB355F" w:rsidP="00AB355F">
      <w:pPr>
        <w:pStyle w:val="BodyA"/>
        <w:rPr>
          <w:rStyle w:val="None"/>
          <w:rFonts w:cs="Calibri"/>
        </w:rPr>
      </w:pPr>
      <w:r w:rsidRPr="00AB355F">
        <w:rPr>
          <w:rStyle w:val="None"/>
          <w:rFonts w:cs="Calibri"/>
        </w:rPr>
        <w:t xml:space="preserve">Areas to consider might include: </w:t>
      </w:r>
    </w:p>
    <w:p w14:paraId="54EF7D18" w14:textId="77777777" w:rsidR="00AB355F" w:rsidRPr="00AB355F" w:rsidRDefault="00AB355F" w:rsidP="00AB355F">
      <w:pPr>
        <w:pStyle w:val="ListParagraph"/>
        <w:numPr>
          <w:ilvl w:val="0"/>
          <w:numId w:val="16"/>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 xml:space="preserve">Cabinet and committee roles – how </w:t>
      </w:r>
      <w:proofErr w:type="gramStart"/>
      <w:r w:rsidRPr="00AB355F">
        <w:rPr>
          <w:rStyle w:val="None"/>
          <w:rFonts w:ascii="Calibri" w:hAnsi="Calibri" w:cs="Calibri"/>
        </w:rPr>
        <w:t>is</w:t>
      </w:r>
      <w:proofErr w:type="gramEnd"/>
      <w:r w:rsidRPr="00AB355F">
        <w:rPr>
          <w:rStyle w:val="None"/>
          <w:rFonts w:ascii="Calibri" w:hAnsi="Calibri" w:cs="Calibri"/>
        </w:rPr>
        <w:t xml:space="preserve"> accountability organised in your council? </w:t>
      </w:r>
    </w:p>
    <w:p w14:paraId="029ED8F0" w14:textId="77777777" w:rsidR="00AB355F" w:rsidRPr="00AB355F" w:rsidRDefault="00AB355F" w:rsidP="00AB355F">
      <w:pPr>
        <w:pStyle w:val="ListParagraph"/>
        <w:numPr>
          <w:ilvl w:val="0"/>
          <w:numId w:val="16"/>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 xml:space="preserve">Whole council working relationships </w:t>
      </w:r>
    </w:p>
    <w:p w14:paraId="22F53326" w14:textId="77777777" w:rsidR="00AB355F" w:rsidRPr="00AB355F" w:rsidRDefault="00AB355F" w:rsidP="00AB355F">
      <w:pPr>
        <w:pStyle w:val="ListParagraph"/>
        <w:numPr>
          <w:ilvl w:val="0"/>
          <w:numId w:val="16"/>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 xml:space="preserve">How well-defined is your working relationship with the chair of the relevant overview and scrutiny committees, including ongoing priorities and work programmes? </w:t>
      </w:r>
    </w:p>
    <w:p w14:paraId="33B808FB" w14:textId="77777777" w:rsidR="00AB355F" w:rsidRPr="00AB355F" w:rsidRDefault="00AB355F" w:rsidP="00AB355F">
      <w:pPr>
        <w:pStyle w:val="ListParagraph"/>
        <w:numPr>
          <w:ilvl w:val="0"/>
          <w:numId w:val="16"/>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 xml:space="preserve">Access to briefing information you receive (timeliness, accuracy, scope)? </w:t>
      </w:r>
    </w:p>
    <w:p w14:paraId="363D5D4D" w14:textId="77777777" w:rsidR="00AB355F" w:rsidRPr="00AB355F" w:rsidRDefault="00AB355F" w:rsidP="00AB355F">
      <w:pPr>
        <w:pStyle w:val="ListParagraph"/>
        <w:numPr>
          <w:ilvl w:val="0"/>
          <w:numId w:val="16"/>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 xml:space="preserve">Communication channels (with other elected members, local groups and residents)? </w:t>
      </w:r>
    </w:p>
    <w:p w14:paraId="6B311DD3" w14:textId="77777777" w:rsidR="00AB355F" w:rsidRPr="00AB355F" w:rsidRDefault="00AB355F" w:rsidP="00AB355F">
      <w:pPr>
        <w:pStyle w:val="ListParagraph"/>
        <w:numPr>
          <w:ilvl w:val="0"/>
          <w:numId w:val="16"/>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Accessibility of forums, such as formal council meetings and more local meetings?</w:t>
      </w:r>
    </w:p>
    <w:p w14:paraId="56521319" w14:textId="77777777" w:rsidR="00AB355F" w:rsidRPr="00AB355F" w:rsidRDefault="00AB355F" w:rsidP="00AB355F">
      <w:pPr>
        <w:pStyle w:val="ListParagraph"/>
        <w:numPr>
          <w:ilvl w:val="0"/>
          <w:numId w:val="16"/>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How do you measure the impact your authority’s action has on outcomes for children and young people?</w:t>
      </w:r>
    </w:p>
    <w:p w14:paraId="25B39235" w14:textId="77777777" w:rsidR="00AB355F" w:rsidRPr="00AB355F" w:rsidRDefault="00AB355F" w:rsidP="00AB355F">
      <w:pPr>
        <w:pStyle w:val="ListParagraph"/>
        <w:numPr>
          <w:ilvl w:val="0"/>
          <w:numId w:val="16"/>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How do you help carry out your responsibilities as a corporate parent?</w:t>
      </w:r>
    </w:p>
    <w:p w14:paraId="74FCB2D9" w14:textId="77777777" w:rsidR="00AB355F" w:rsidRPr="00AB355F" w:rsidRDefault="00AB355F" w:rsidP="00AB355F">
      <w:pPr>
        <w:pStyle w:val="BodyA"/>
        <w:rPr>
          <w:rStyle w:val="None"/>
          <w:rFonts w:cs="Calibri"/>
        </w:rPr>
      </w:pPr>
    </w:p>
    <w:p w14:paraId="1D66267F"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r w:rsidRPr="00AB355F">
        <w:rPr>
          <w:rStyle w:val="None"/>
          <w:rFonts w:cs="Calibri"/>
        </w:rPr>
        <w:t>There is no word limit here, but please set out how it works in your council</w:t>
      </w:r>
    </w:p>
    <w:p w14:paraId="72DF8CC2"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0527D847"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64A0E18D"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0AF9BC30"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29B52860"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25DAA16D"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4F6F8F10"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05D0490F"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228F7BAC"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75884A4D" w14:textId="77777777" w:rsidR="00AB355F" w:rsidRPr="00AB355F" w:rsidRDefault="00AB355F" w:rsidP="00AB355F">
      <w:pPr>
        <w:pStyle w:val="Heading2"/>
        <w:rPr>
          <w:rStyle w:val="None"/>
          <w:rFonts w:ascii="Calibri" w:hAnsi="Calibri" w:cs="Calibri"/>
        </w:rPr>
      </w:pPr>
    </w:p>
    <w:p w14:paraId="08975D7E" w14:textId="77777777" w:rsidR="00AB355F" w:rsidRPr="00AB355F" w:rsidRDefault="00AB355F" w:rsidP="00AB355F">
      <w:pPr>
        <w:pStyle w:val="BodyA"/>
        <w:rPr>
          <w:rStyle w:val="None"/>
          <w:rFonts w:cs="Calibri"/>
          <w:b/>
          <w:bCs/>
        </w:rPr>
      </w:pPr>
      <w:r w:rsidRPr="00AB355F">
        <w:rPr>
          <w:rStyle w:val="None"/>
          <w:rFonts w:cs="Calibri"/>
          <w:b/>
          <w:bCs/>
        </w:rPr>
        <w:t>Example evidence sources:</w:t>
      </w:r>
    </w:p>
    <w:p w14:paraId="31EA6572" w14:textId="77777777" w:rsidR="00AB355F" w:rsidRPr="00AB355F" w:rsidRDefault="00AB355F" w:rsidP="00AB355F">
      <w:pPr>
        <w:pStyle w:val="BodyA"/>
        <w:numPr>
          <w:ilvl w:val="0"/>
          <w:numId w:val="7"/>
        </w:numPr>
        <w:rPr>
          <w:rStyle w:val="None"/>
          <w:rFonts w:cs="Calibri"/>
          <w:sz w:val="21"/>
          <w:szCs w:val="21"/>
        </w:rPr>
      </w:pPr>
      <w:r w:rsidRPr="00AB355F">
        <w:rPr>
          <w:rStyle w:val="None"/>
          <w:rFonts w:cs="Calibri"/>
          <w:sz w:val="21"/>
          <w:szCs w:val="21"/>
        </w:rPr>
        <w:t>Council webpages which show the member responsibilities</w:t>
      </w:r>
    </w:p>
    <w:p w14:paraId="08428283" w14:textId="77777777" w:rsidR="00AB355F" w:rsidRPr="00AB355F" w:rsidRDefault="00AB355F" w:rsidP="00AB355F">
      <w:pPr>
        <w:pStyle w:val="BodyA"/>
        <w:numPr>
          <w:ilvl w:val="0"/>
          <w:numId w:val="7"/>
        </w:numPr>
        <w:rPr>
          <w:rStyle w:val="None"/>
          <w:rFonts w:cs="Calibri"/>
          <w:sz w:val="21"/>
          <w:szCs w:val="21"/>
        </w:rPr>
      </w:pPr>
      <w:r w:rsidRPr="00AB355F">
        <w:rPr>
          <w:rStyle w:val="None"/>
          <w:rFonts w:cs="Calibri"/>
          <w:sz w:val="21"/>
          <w:szCs w:val="21"/>
        </w:rPr>
        <w:t>Links to Cabinet/ Committee meeting minutes</w:t>
      </w:r>
    </w:p>
    <w:p w14:paraId="7A9582A0" w14:textId="77777777" w:rsidR="00AB355F" w:rsidRPr="00AB355F" w:rsidRDefault="00AB355F" w:rsidP="00AB355F">
      <w:pPr>
        <w:pStyle w:val="BodyA"/>
        <w:numPr>
          <w:ilvl w:val="0"/>
          <w:numId w:val="7"/>
        </w:numPr>
        <w:rPr>
          <w:rStyle w:val="None"/>
          <w:rFonts w:cs="Calibri"/>
          <w:sz w:val="21"/>
          <w:szCs w:val="21"/>
        </w:rPr>
      </w:pPr>
      <w:r w:rsidRPr="00AB355F">
        <w:rPr>
          <w:rStyle w:val="None"/>
          <w:rFonts w:cs="Calibri"/>
          <w:sz w:val="21"/>
          <w:szCs w:val="21"/>
        </w:rPr>
        <w:t>Feedback from foster carers and frontline staff</w:t>
      </w:r>
    </w:p>
    <w:p w14:paraId="54C12651" w14:textId="77777777" w:rsidR="00AB355F" w:rsidRPr="00AB355F" w:rsidRDefault="00AB355F" w:rsidP="00AB355F">
      <w:pPr>
        <w:pStyle w:val="BodyA"/>
        <w:numPr>
          <w:ilvl w:val="0"/>
          <w:numId w:val="7"/>
        </w:numPr>
        <w:rPr>
          <w:rStyle w:val="None"/>
          <w:rFonts w:cs="Calibri"/>
          <w:sz w:val="21"/>
          <w:szCs w:val="21"/>
        </w:rPr>
      </w:pPr>
      <w:r w:rsidRPr="00AB355F">
        <w:rPr>
          <w:rStyle w:val="None"/>
          <w:rFonts w:cs="Calibri"/>
          <w:sz w:val="21"/>
          <w:szCs w:val="21"/>
        </w:rPr>
        <w:t>Political buy-in for recent changes</w:t>
      </w:r>
    </w:p>
    <w:p w14:paraId="10E7C460" w14:textId="77777777" w:rsidR="00AB355F" w:rsidRPr="00AB355F" w:rsidRDefault="00AB355F" w:rsidP="00AB355F">
      <w:pPr>
        <w:pStyle w:val="BodyA"/>
        <w:numPr>
          <w:ilvl w:val="0"/>
          <w:numId w:val="7"/>
        </w:numPr>
        <w:rPr>
          <w:rStyle w:val="None"/>
          <w:rFonts w:cs="Calibri"/>
          <w:sz w:val="21"/>
          <w:szCs w:val="21"/>
        </w:rPr>
      </w:pPr>
      <w:r w:rsidRPr="00AB355F">
        <w:rPr>
          <w:rStyle w:val="None"/>
          <w:rFonts w:cs="Calibri"/>
          <w:sz w:val="21"/>
          <w:szCs w:val="21"/>
        </w:rPr>
        <w:t>Feedback from political and professional colleagues</w:t>
      </w:r>
    </w:p>
    <w:p w14:paraId="26654D46" w14:textId="77777777" w:rsidR="00AB355F" w:rsidRPr="00AB355F" w:rsidRDefault="00AB355F" w:rsidP="00AB355F">
      <w:pPr>
        <w:pStyle w:val="Heading2"/>
        <w:rPr>
          <w:rFonts w:ascii="Calibri" w:hAnsi="Calibri" w:cs="Calibri"/>
        </w:rPr>
      </w:pPr>
    </w:p>
    <w:p w14:paraId="17524B54" w14:textId="43B17979" w:rsidR="00AB355F" w:rsidRPr="00AB355F" w:rsidRDefault="00215EFD" w:rsidP="00215EFD">
      <w:pPr>
        <w:pStyle w:val="Heading2"/>
        <w:jc w:val="left"/>
        <w:rPr>
          <w:rStyle w:val="None"/>
          <w:rFonts w:ascii="Calibri" w:hAnsi="Calibri" w:cs="Calibri"/>
          <w:u w:val="single"/>
        </w:rPr>
      </w:pPr>
      <w:r>
        <w:rPr>
          <w:rStyle w:val="None"/>
          <w:rFonts w:ascii="Calibri" w:hAnsi="Calibri" w:cs="Calibri"/>
          <w:u w:val="single"/>
        </w:rPr>
        <w:br w:type="page"/>
      </w:r>
      <w:r w:rsidR="00AB355F" w:rsidRPr="00AB355F">
        <w:rPr>
          <w:rStyle w:val="None"/>
          <w:rFonts w:ascii="Calibri" w:hAnsi="Calibri" w:cs="Calibri"/>
          <w:u w:val="single"/>
        </w:rPr>
        <w:lastRenderedPageBreak/>
        <w:t>Responsibility 2: To set the council</w:t>
      </w:r>
      <w:r w:rsidR="00AB355F" w:rsidRPr="00AB355F">
        <w:rPr>
          <w:rStyle w:val="None"/>
          <w:rFonts w:ascii="Calibri" w:hAnsi="Calibri" w:cs="Calibri"/>
          <w:u w:val="single"/>
          <w:rtl/>
          <w:lang w:val="ar-SA"/>
        </w:rPr>
        <w:t>’</w:t>
      </w:r>
      <w:r w:rsidR="00AB355F" w:rsidRPr="00AB355F">
        <w:rPr>
          <w:rStyle w:val="None"/>
          <w:rFonts w:ascii="Calibri" w:hAnsi="Calibri" w:cs="Calibri"/>
          <w:u w:val="single"/>
        </w:rPr>
        <w:t>s vision, to take a strategic view in setting local priorities and budgets for children</w:t>
      </w:r>
      <w:r w:rsidR="00AB355F" w:rsidRPr="00AB355F">
        <w:rPr>
          <w:rStyle w:val="None"/>
          <w:rFonts w:ascii="Calibri" w:hAnsi="Calibri" w:cs="Calibri"/>
          <w:u w:val="single"/>
          <w:rtl/>
          <w:lang w:val="ar-SA"/>
        </w:rPr>
        <w:t>’</w:t>
      </w:r>
      <w:r w:rsidR="00AB355F" w:rsidRPr="00AB355F">
        <w:rPr>
          <w:rStyle w:val="None"/>
          <w:rFonts w:ascii="Calibri" w:hAnsi="Calibri" w:cs="Calibri"/>
          <w:u w:val="single"/>
          <w:lang w:val="fr-FR"/>
        </w:rPr>
        <w:t>s services</w:t>
      </w:r>
    </w:p>
    <w:p w14:paraId="4B208146" w14:textId="77777777" w:rsidR="00AB355F" w:rsidRPr="00AB355F" w:rsidRDefault="00AB355F" w:rsidP="00AB355F">
      <w:pPr>
        <w:pStyle w:val="BodyA"/>
        <w:rPr>
          <w:rStyle w:val="None"/>
          <w:rFonts w:cs="Calibri"/>
          <w:u w:val="single"/>
        </w:rPr>
      </w:pPr>
    </w:p>
    <w:p w14:paraId="390C3744" w14:textId="77777777" w:rsidR="00AB355F" w:rsidRPr="00AB355F" w:rsidRDefault="00AB355F" w:rsidP="00AB355F">
      <w:pPr>
        <w:pStyle w:val="BodyA"/>
        <w:rPr>
          <w:rStyle w:val="None"/>
          <w:rFonts w:cs="Calibri"/>
          <w:b/>
          <w:bCs/>
        </w:rPr>
      </w:pPr>
      <w:r w:rsidRPr="00AB355F">
        <w:rPr>
          <w:rStyle w:val="None"/>
          <w:rFonts w:cs="Calibri"/>
          <w:b/>
          <w:bCs/>
        </w:rPr>
        <w:t>What evidence do you use to understand your effectiveness in setting local priorities &amp; budgets in relation to children &amp; young people? - where is this evidence reviewed?</w:t>
      </w:r>
    </w:p>
    <w:p w14:paraId="24B10791" w14:textId="77777777" w:rsidR="00AB355F" w:rsidRPr="00AB355F" w:rsidRDefault="00AB355F" w:rsidP="00AB355F">
      <w:pPr>
        <w:pStyle w:val="BodyA"/>
        <w:rPr>
          <w:rStyle w:val="None"/>
          <w:rFonts w:cs="Calibri"/>
        </w:rPr>
      </w:pPr>
      <w:r w:rsidRPr="00AB355F">
        <w:rPr>
          <w:rStyle w:val="None"/>
          <w:rFonts w:cs="Calibri"/>
        </w:rPr>
        <w:t xml:space="preserve">Questions to consider might include: </w:t>
      </w:r>
    </w:p>
    <w:p w14:paraId="367C13AD" w14:textId="77777777" w:rsidR="00AB355F" w:rsidRPr="00AB355F" w:rsidRDefault="00AB355F" w:rsidP="00AB355F">
      <w:pPr>
        <w:pStyle w:val="ListParagraph"/>
        <w:numPr>
          <w:ilvl w:val="0"/>
          <w:numId w:val="8"/>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What is your impact and influence on council’s activity?</w:t>
      </w:r>
    </w:p>
    <w:p w14:paraId="510BB10F" w14:textId="77777777" w:rsidR="00AB355F" w:rsidRPr="00AB355F" w:rsidRDefault="00AB355F" w:rsidP="00AB355F">
      <w:pPr>
        <w:pStyle w:val="ListParagraph"/>
        <w:numPr>
          <w:ilvl w:val="0"/>
          <w:numId w:val="8"/>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 xml:space="preserve">How (i.e. through what mechanisms) do you influence council priorities? </w:t>
      </w:r>
    </w:p>
    <w:p w14:paraId="489464CA" w14:textId="77777777" w:rsidR="00AB355F" w:rsidRPr="00AB355F" w:rsidRDefault="00AB355F" w:rsidP="00AB355F">
      <w:pPr>
        <w:pStyle w:val="ListParagraph"/>
        <w:numPr>
          <w:ilvl w:val="0"/>
          <w:numId w:val="8"/>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How effectively are you able to ensure that local priorities &amp; budgets are still relevant despite financial &amp; service capacity challenges?</w:t>
      </w:r>
    </w:p>
    <w:p w14:paraId="7FEB7923" w14:textId="77777777" w:rsidR="00AB355F" w:rsidRPr="00AB355F" w:rsidRDefault="00AB355F" w:rsidP="00AB355F">
      <w:pPr>
        <w:pStyle w:val="ListParagraph"/>
        <w:numPr>
          <w:ilvl w:val="0"/>
          <w:numId w:val="8"/>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Which trend &amp; data benchmarking tools do you rely on?</w:t>
      </w:r>
    </w:p>
    <w:p w14:paraId="0793392A" w14:textId="77777777" w:rsidR="00AB355F" w:rsidRPr="00AB355F" w:rsidRDefault="00AB355F" w:rsidP="00AB355F">
      <w:pPr>
        <w:pStyle w:val="ListParagraph"/>
        <w:numPr>
          <w:ilvl w:val="0"/>
          <w:numId w:val="8"/>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What do you use to triangulate evidence to inform your knowledge of your children’s services?</w:t>
      </w:r>
    </w:p>
    <w:p w14:paraId="3604C711" w14:textId="77777777" w:rsidR="00AB355F" w:rsidRPr="00AB355F" w:rsidRDefault="00AB355F" w:rsidP="00AB355F">
      <w:pPr>
        <w:pStyle w:val="BodyA"/>
        <w:ind w:left="360"/>
        <w:rPr>
          <w:rStyle w:val="None"/>
          <w:rFonts w:cs="Calibri"/>
        </w:rPr>
      </w:pPr>
    </w:p>
    <w:p w14:paraId="7055A39A"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ind w:left="360"/>
        <w:rPr>
          <w:rStyle w:val="None"/>
          <w:rFonts w:cs="Calibri"/>
        </w:rPr>
      </w:pPr>
      <w:r w:rsidRPr="00AB355F">
        <w:rPr>
          <w:rStyle w:val="None"/>
          <w:rFonts w:cs="Calibri"/>
        </w:rPr>
        <w:t>Again, no word limit …</w:t>
      </w:r>
    </w:p>
    <w:p w14:paraId="20722F47"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ind w:left="360"/>
        <w:rPr>
          <w:rStyle w:val="None"/>
          <w:rFonts w:cs="Calibri"/>
        </w:rPr>
      </w:pPr>
    </w:p>
    <w:p w14:paraId="578C72A9"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ind w:left="360"/>
        <w:rPr>
          <w:rStyle w:val="None"/>
          <w:rFonts w:cs="Calibri"/>
        </w:rPr>
      </w:pPr>
    </w:p>
    <w:p w14:paraId="42179C41"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ind w:left="360"/>
        <w:rPr>
          <w:rStyle w:val="None"/>
          <w:rFonts w:cs="Calibri"/>
        </w:rPr>
      </w:pPr>
    </w:p>
    <w:p w14:paraId="1ED241CE"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ind w:left="360"/>
        <w:rPr>
          <w:rStyle w:val="None"/>
          <w:rFonts w:cs="Calibri"/>
        </w:rPr>
      </w:pPr>
    </w:p>
    <w:p w14:paraId="03334DA9" w14:textId="77777777" w:rsidR="00AB355F" w:rsidRPr="00AB355F" w:rsidRDefault="00AB355F" w:rsidP="00AB355F">
      <w:pPr>
        <w:pStyle w:val="BodyA"/>
        <w:ind w:left="360"/>
        <w:rPr>
          <w:rStyle w:val="None"/>
          <w:rFonts w:cs="Calibri"/>
        </w:rPr>
      </w:pPr>
    </w:p>
    <w:p w14:paraId="62370D5B" w14:textId="77777777" w:rsidR="00AB355F" w:rsidRPr="00AB355F" w:rsidRDefault="00AB355F" w:rsidP="00AB355F">
      <w:pPr>
        <w:pStyle w:val="BodyA"/>
        <w:ind w:left="360"/>
        <w:rPr>
          <w:rStyle w:val="None"/>
          <w:rFonts w:cs="Calibri"/>
          <w:b/>
          <w:bCs/>
        </w:rPr>
      </w:pPr>
      <w:r w:rsidRPr="00AB355F">
        <w:rPr>
          <w:rStyle w:val="None"/>
          <w:rFonts w:cs="Calibri"/>
          <w:b/>
          <w:bCs/>
        </w:rPr>
        <w:t>Example evidence sources:</w:t>
      </w:r>
    </w:p>
    <w:p w14:paraId="75084868" w14:textId="77777777" w:rsidR="00AB355F" w:rsidRPr="00AB355F" w:rsidRDefault="00AB355F" w:rsidP="00AB355F">
      <w:pPr>
        <w:pStyle w:val="BodyA"/>
        <w:ind w:left="360"/>
        <w:rPr>
          <w:rStyle w:val="None"/>
          <w:rFonts w:cs="Calibri"/>
          <w:sz w:val="21"/>
          <w:szCs w:val="21"/>
        </w:rPr>
      </w:pPr>
      <w:r w:rsidRPr="00AB355F">
        <w:rPr>
          <w:rStyle w:val="None"/>
          <w:rFonts w:cs="Calibri"/>
          <w:sz w:val="21"/>
          <w:szCs w:val="21"/>
        </w:rPr>
        <w:t xml:space="preserve">Where are key strategies published and reviewed? </w:t>
      </w:r>
    </w:p>
    <w:p w14:paraId="59CEA149" w14:textId="77777777" w:rsidR="00AB355F" w:rsidRPr="00AB355F" w:rsidRDefault="00AB355F" w:rsidP="00AB355F">
      <w:pPr>
        <w:pStyle w:val="BodyA"/>
        <w:numPr>
          <w:ilvl w:val="0"/>
          <w:numId w:val="9"/>
        </w:numPr>
        <w:rPr>
          <w:rStyle w:val="None"/>
          <w:rFonts w:cs="Calibri"/>
          <w:sz w:val="21"/>
          <w:szCs w:val="21"/>
        </w:rPr>
      </w:pPr>
      <w:r w:rsidRPr="00AB355F">
        <w:rPr>
          <w:rStyle w:val="None"/>
          <w:rFonts w:cs="Calibri"/>
          <w:sz w:val="21"/>
          <w:szCs w:val="21"/>
        </w:rPr>
        <w:t>Corporate Parenting Strategy</w:t>
      </w:r>
    </w:p>
    <w:p w14:paraId="670E4FC0" w14:textId="77777777" w:rsidR="00AB355F" w:rsidRPr="00AB355F" w:rsidRDefault="00AB355F" w:rsidP="00AB355F">
      <w:pPr>
        <w:pStyle w:val="BodyA"/>
        <w:numPr>
          <w:ilvl w:val="0"/>
          <w:numId w:val="9"/>
        </w:numPr>
        <w:rPr>
          <w:rStyle w:val="None"/>
          <w:rFonts w:cs="Calibri"/>
          <w:sz w:val="21"/>
          <w:szCs w:val="21"/>
        </w:rPr>
      </w:pPr>
      <w:r w:rsidRPr="00AB355F">
        <w:rPr>
          <w:rStyle w:val="None"/>
          <w:rFonts w:cs="Calibri"/>
          <w:sz w:val="21"/>
          <w:szCs w:val="21"/>
        </w:rPr>
        <w:t xml:space="preserve">Local Offer for Care Leavers </w:t>
      </w:r>
    </w:p>
    <w:p w14:paraId="2B16579C" w14:textId="77777777" w:rsidR="00AB355F" w:rsidRPr="00AB355F" w:rsidRDefault="00AB355F" w:rsidP="00AB355F">
      <w:pPr>
        <w:pStyle w:val="BodyA"/>
        <w:numPr>
          <w:ilvl w:val="0"/>
          <w:numId w:val="9"/>
        </w:numPr>
        <w:rPr>
          <w:rStyle w:val="None"/>
          <w:rFonts w:cs="Calibri"/>
          <w:sz w:val="21"/>
          <w:szCs w:val="21"/>
        </w:rPr>
      </w:pPr>
      <w:r w:rsidRPr="00AB355F">
        <w:rPr>
          <w:rStyle w:val="None"/>
          <w:rFonts w:cs="Calibri"/>
          <w:sz w:val="21"/>
          <w:szCs w:val="21"/>
        </w:rPr>
        <w:t>Send Local Offer</w:t>
      </w:r>
    </w:p>
    <w:p w14:paraId="132BD3DE" w14:textId="77777777" w:rsidR="00AB355F" w:rsidRPr="00AB355F" w:rsidRDefault="00AB355F" w:rsidP="00AB355F">
      <w:pPr>
        <w:pStyle w:val="BodyA"/>
        <w:numPr>
          <w:ilvl w:val="0"/>
          <w:numId w:val="9"/>
        </w:numPr>
        <w:rPr>
          <w:rStyle w:val="None"/>
          <w:rFonts w:cs="Calibri"/>
          <w:sz w:val="21"/>
          <w:szCs w:val="21"/>
        </w:rPr>
      </w:pPr>
      <w:r w:rsidRPr="00AB355F">
        <w:rPr>
          <w:rStyle w:val="None"/>
          <w:rFonts w:cs="Calibri"/>
          <w:sz w:val="21"/>
          <w:szCs w:val="21"/>
        </w:rPr>
        <w:t>Oversight and Scrutiny reports</w:t>
      </w:r>
    </w:p>
    <w:p w14:paraId="136B971C" w14:textId="77777777" w:rsidR="00AB355F" w:rsidRPr="00AB355F" w:rsidRDefault="00AB355F" w:rsidP="00AB355F">
      <w:pPr>
        <w:pStyle w:val="BodyA"/>
        <w:numPr>
          <w:ilvl w:val="0"/>
          <w:numId w:val="9"/>
        </w:numPr>
        <w:rPr>
          <w:rStyle w:val="None"/>
          <w:rFonts w:cs="Calibri"/>
          <w:sz w:val="21"/>
          <w:szCs w:val="21"/>
        </w:rPr>
      </w:pPr>
      <w:r w:rsidRPr="00AB355F">
        <w:rPr>
          <w:rStyle w:val="None"/>
          <w:rFonts w:cs="Calibri"/>
          <w:sz w:val="21"/>
          <w:szCs w:val="21"/>
        </w:rPr>
        <w:t>Regional Data Benchmarking reports</w:t>
      </w:r>
    </w:p>
    <w:p w14:paraId="2190CE23" w14:textId="77777777" w:rsidR="00AB355F" w:rsidRPr="00AB355F" w:rsidRDefault="00AB355F" w:rsidP="00AB355F">
      <w:pPr>
        <w:pStyle w:val="BodyA"/>
        <w:numPr>
          <w:ilvl w:val="0"/>
          <w:numId w:val="9"/>
        </w:numPr>
        <w:rPr>
          <w:rStyle w:val="None"/>
          <w:rFonts w:cs="Calibri"/>
          <w:sz w:val="21"/>
          <w:szCs w:val="21"/>
        </w:rPr>
      </w:pPr>
      <w:r w:rsidRPr="00AB355F">
        <w:rPr>
          <w:rStyle w:val="None"/>
          <w:rFonts w:cs="Calibri"/>
          <w:sz w:val="21"/>
          <w:szCs w:val="21"/>
        </w:rPr>
        <w:t xml:space="preserve">Budget trends </w:t>
      </w:r>
    </w:p>
    <w:p w14:paraId="4B40DAB3" w14:textId="77777777" w:rsidR="00AB355F" w:rsidRPr="00AB355F" w:rsidRDefault="00AB355F" w:rsidP="00AB355F">
      <w:pPr>
        <w:pStyle w:val="Heading2"/>
        <w:rPr>
          <w:rFonts w:ascii="Calibri" w:hAnsi="Calibri" w:cs="Calibri"/>
        </w:rPr>
      </w:pPr>
    </w:p>
    <w:p w14:paraId="1212D188" w14:textId="0A8DF73E" w:rsidR="00AB355F" w:rsidRPr="00AB355F" w:rsidRDefault="00215EFD" w:rsidP="00215EFD">
      <w:pPr>
        <w:pStyle w:val="Heading2"/>
        <w:jc w:val="left"/>
        <w:rPr>
          <w:rStyle w:val="None"/>
          <w:rFonts w:ascii="Calibri" w:hAnsi="Calibri" w:cs="Calibri"/>
          <w:u w:val="single"/>
        </w:rPr>
      </w:pPr>
      <w:r>
        <w:rPr>
          <w:rStyle w:val="None"/>
          <w:rFonts w:ascii="Calibri" w:hAnsi="Calibri" w:cs="Calibri"/>
          <w:u w:val="single"/>
        </w:rPr>
        <w:br w:type="page"/>
      </w:r>
      <w:r w:rsidR="00AB355F" w:rsidRPr="00AB355F">
        <w:rPr>
          <w:rStyle w:val="None"/>
          <w:rFonts w:ascii="Calibri" w:hAnsi="Calibri" w:cs="Calibri"/>
          <w:u w:val="single"/>
        </w:rPr>
        <w:lastRenderedPageBreak/>
        <w:t>Responsibility 3: To provide challenge and support to the DCS and other senior team members</w:t>
      </w:r>
    </w:p>
    <w:p w14:paraId="76FD1356" w14:textId="77777777" w:rsidR="00AB355F" w:rsidRPr="00AB355F" w:rsidRDefault="00AB355F" w:rsidP="00AB355F">
      <w:pPr>
        <w:pStyle w:val="BodyA"/>
        <w:rPr>
          <w:rStyle w:val="None"/>
          <w:rFonts w:cs="Calibri"/>
        </w:rPr>
      </w:pPr>
    </w:p>
    <w:p w14:paraId="65DBCEA3" w14:textId="77777777" w:rsidR="00AB355F" w:rsidRPr="00AB355F" w:rsidRDefault="00AB355F" w:rsidP="00AB355F">
      <w:pPr>
        <w:pStyle w:val="BodyA"/>
        <w:rPr>
          <w:rStyle w:val="None"/>
          <w:rFonts w:cs="Calibri"/>
          <w:b/>
          <w:bCs/>
        </w:rPr>
      </w:pPr>
      <w:r w:rsidRPr="00AB355F">
        <w:rPr>
          <w:rStyle w:val="None"/>
          <w:rFonts w:cs="Calibri"/>
          <w:b/>
          <w:bCs/>
        </w:rPr>
        <w:t xml:space="preserve">What evidence do you use to understand your effectiveness in providing challenge and support to the DCS and senior team members – where is this evidence reviewed? </w:t>
      </w:r>
    </w:p>
    <w:p w14:paraId="3C9341EB" w14:textId="77777777" w:rsidR="00AB355F" w:rsidRPr="00AB355F" w:rsidRDefault="00AB355F" w:rsidP="00AB355F">
      <w:pPr>
        <w:pStyle w:val="BodyA"/>
        <w:rPr>
          <w:rStyle w:val="None"/>
          <w:rFonts w:cs="Calibri"/>
        </w:rPr>
      </w:pPr>
      <w:r w:rsidRPr="00AB355F">
        <w:rPr>
          <w:rStyle w:val="None"/>
          <w:rFonts w:cs="Calibri"/>
        </w:rPr>
        <w:t>Questions to consider might include:</w:t>
      </w:r>
    </w:p>
    <w:p w14:paraId="7854B420" w14:textId="77777777" w:rsidR="00AB355F" w:rsidRPr="00AB355F" w:rsidRDefault="00AB355F" w:rsidP="00AB355F">
      <w:pPr>
        <w:pStyle w:val="ListParagraph"/>
        <w:numPr>
          <w:ilvl w:val="0"/>
          <w:numId w:val="17"/>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How successful are your relationships with DCS/executive team?</w:t>
      </w:r>
    </w:p>
    <w:p w14:paraId="648F3512" w14:textId="77777777" w:rsidR="00AB355F" w:rsidRPr="00AB355F" w:rsidRDefault="00AB355F" w:rsidP="00AB355F">
      <w:pPr>
        <w:pStyle w:val="ListParagraph"/>
        <w:numPr>
          <w:ilvl w:val="0"/>
          <w:numId w:val="17"/>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How successful are your relationships with the corporate team (</w:t>
      </w:r>
      <w:proofErr w:type="spellStart"/>
      <w:r w:rsidRPr="00AB355F">
        <w:rPr>
          <w:rStyle w:val="None"/>
          <w:rFonts w:ascii="Calibri" w:hAnsi="Calibri" w:cs="Calibri"/>
        </w:rPr>
        <w:t>CEx</w:t>
      </w:r>
      <w:proofErr w:type="spellEnd"/>
      <w:r w:rsidRPr="00AB355F">
        <w:rPr>
          <w:rStyle w:val="None"/>
          <w:rFonts w:ascii="Calibri" w:hAnsi="Calibri" w:cs="Calibri"/>
        </w:rPr>
        <w:t xml:space="preserve">/Finance/DASS etc)? </w:t>
      </w:r>
    </w:p>
    <w:p w14:paraId="64F3E0B5" w14:textId="77777777" w:rsidR="00AB355F" w:rsidRPr="00AB355F" w:rsidRDefault="00AB355F" w:rsidP="00AB355F">
      <w:pPr>
        <w:pStyle w:val="ListParagraph"/>
        <w:numPr>
          <w:ilvl w:val="0"/>
          <w:numId w:val="17"/>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How do you provide oversight in LA engagement with statutory oversight bodies, such as Ofsted?</w:t>
      </w:r>
    </w:p>
    <w:p w14:paraId="7B00728A" w14:textId="77777777" w:rsidR="00AB355F" w:rsidRPr="00AB355F" w:rsidRDefault="00AB355F" w:rsidP="00AB355F">
      <w:pPr>
        <w:pStyle w:val="ListParagraph"/>
        <w:numPr>
          <w:ilvl w:val="0"/>
          <w:numId w:val="17"/>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What mechanisms do you have in place to ensure you keep up to date with national and regional policy changes?</w:t>
      </w:r>
    </w:p>
    <w:p w14:paraId="5B3722D3" w14:textId="77777777" w:rsidR="00AB355F" w:rsidRPr="00AB355F" w:rsidRDefault="00AB355F" w:rsidP="00AB355F">
      <w:pPr>
        <w:pStyle w:val="ListParagraph"/>
        <w:numPr>
          <w:ilvl w:val="0"/>
          <w:numId w:val="17"/>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Do you have clear delineation of public-facing responsibilities between yourself and the DCS, e.g. in the light of media coverage (positive and negative)</w:t>
      </w:r>
    </w:p>
    <w:p w14:paraId="6D3FDAE2" w14:textId="77777777" w:rsidR="00AB355F" w:rsidRPr="00AB355F" w:rsidRDefault="00AB355F" w:rsidP="00AB355F">
      <w:pPr>
        <w:pStyle w:val="BodyA"/>
        <w:ind w:left="360"/>
        <w:rPr>
          <w:rStyle w:val="None"/>
          <w:rFonts w:cs="Calibri"/>
        </w:rPr>
      </w:pPr>
    </w:p>
    <w:p w14:paraId="45BCEEF6"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7C282BB4"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2C219E84"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20CAE6D3"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23060153"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386D8A5F"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5D622159"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18A62E13"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3A42411B"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1AC8771C"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178E3FE5" w14:textId="77777777" w:rsidR="00AB355F" w:rsidRPr="00AB355F" w:rsidRDefault="00AB355F" w:rsidP="00AB355F">
      <w:pPr>
        <w:pStyle w:val="Heading2"/>
        <w:rPr>
          <w:rStyle w:val="None"/>
          <w:rFonts w:ascii="Calibri" w:hAnsi="Calibri" w:cs="Calibri"/>
        </w:rPr>
      </w:pPr>
    </w:p>
    <w:p w14:paraId="4735FC0C" w14:textId="77777777" w:rsidR="00AB355F" w:rsidRPr="00AB355F" w:rsidRDefault="00AB355F" w:rsidP="00AB355F">
      <w:pPr>
        <w:pStyle w:val="BodyA"/>
        <w:rPr>
          <w:rStyle w:val="None"/>
          <w:rFonts w:cs="Calibri"/>
          <w:b/>
          <w:bCs/>
        </w:rPr>
      </w:pPr>
      <w:r w:rsidRPr="00AB355F">
        <w:rPr>
          <w:rStyle w:val="None"/>
          <w:rFonts w:cs="Calibri"/>
          <w:b/>
          <w:bCs/>
        </w:rPr>
        <w:t>Example evidence sources:</w:t>
      </w:r>
    </w:p>
    <w:p w14:paraId="7D13399D" w14:textId="77777777" w:rsidR="00AB355F" w:rsidRPr="00AB355F" w:rsidRDefault="00AB355F" w:rsidP="00AB355F">
      <w:pPr>
        <w:pStyle w:val="BodyA"/>
        <w:numPr>
          <w:ilvl w:val="0"/>
          <w:numId w:val="10"/>
        </w:numPr>
        <w:rPr>
          <w:rStyle w:val="None"/>
          <w:rFonts w:cs="Calibri"/>
          <w:sz w:val="21"/>
          <w:szCs w:val="21"/>
        </w:rPr>
      </w:pPr>
      <w:bookmarkStart w:id="3" w:name="_Hlk47451194"/>
      <w:r w:rsidRPr="00AB355F">
        <w:rPr>
          <w:rStyle w:val="None"/>
          <w:rFonts w:cs="Calibri"/>
          <w:sz w:val="21"/>
          <w:szCs w:val="21"/>
        </w:rPr>
        <w:t xml:space="preserve">Triangulation test: what is your DCS telling you? How does this match with what you have seen with your own eyes and ears (purposeful, chaperoned visits to gather first-hand experience), and does it match with independent reports from trusted third parties (consultants, peer reviews, inspection reports etc.). </w:t>
      </w:r>
    </w:p>
    <w:p w14:paraId="65963365" w14:textId="77777777" w:rsidR="00AB355F" w:rsidRPr="00AB355F" w:rsidRDefault="00AB355F" w:rsidP="00AB355F">
      <w:pPr>
        <w:pStyle w:val="BodyA"/>
        <w:numPr>
          <w:ilvl w:val="0"/>
          <w:numId w:val="10"/>
        </w:numPr>
        <w:rPr>
          <w:rStyle w:val="None"/>
          <w:rFonts w:cs="Calibri"/>
          <w:sz w:val="21"/>
          <w:szCs w:val="21"/>
        </w:rPr>
      </w:pPr>
      <w:r w:rsidRPr="00AB355F">
        <w:rPr>
          <w:rStyle w:val="None"/>
          <w:rFonts w:cs="Calibri"/>
          <w:sz w:val="21"/>
          <w:szCs w:val="21"/>
        </w:rPr>
        <w:t xml:space="preserve">You may have used the LGA document to support your evidence review: </w:t>
      </w:r>
      <w:r w:rsidRPr="00AB355F">
        <w:rPr>
          <w:rStyle w:val="None"/>
          <w:rFonts w:cs="Calibri"/>
          <w:sz w:val="21"/>
          <w:szCs w:val="21"/>
          <w:rtl/>
          <w:lang w:val="ar-SA"/>
        </w:rPr>
        <w:t>‘</w:t>
      </w:r>
      <w:bookmarkEnd w:id="3"/>
      <w:r w:rsidRPr="00AB355F">
        <w:rPr>
          <w:rStyle w:val="Hyperlink2"/>
          <w:rFonts w:cs="Calibri"/>
          <w:sz w:val="21"/>
          <w:szCs w:val="21"/>
        </w:rPr>
        <w:t>10 questions to ask if you</w:t>
      </w:r>
      <w:r w:rsidRPr="00AB355F">
        <w:rPr>
          <w:rStyle w:val="None"/>
          <w:rFonts w:cs="Calibri"/>
          <w:color w:val="0000FF"/>
          <w:sz w:val="21"/>
          <w:szCs w:val="21"/>
          <w:u w:val="single" w:color="0000FF"/>
          <w:rtl/>
          <w:lang w:val="ar-SA"/>
        </w:rPr>
        <w:t>’</w:t>
      </w:r>
      <w:r w:rsidRPr="00AB355F">
        <w:rPr>
          <w:rStyle w:val="Hyperlink2"/>
          <w:rFonts w:cs="Calibri"/>
          <w:sz w:val="21"/>
          <w:szCs w:val="21"/>
        </w:rPr>
        <w:t xml:space="preserve">re </w:t>
      </w:r>
      <w:proofErr w:type="spellStart"/>
      <w:r w:rsidRPr="00AB355F">
        <w:rPr>
          <w:rStyle w:val="Hyperlink2"/>
          <w:rFonts w:cs="Calibri"/>
          <w:sz w:val="21"/>
          <w:szCs w:val="21"/>
        </w:rPr>
        <w:t>scrutinising</w:t>
      </w:r>
      <w:proofErr w:type="spellEnd"/>
      <w:r w:rsidRPr="00AB355F">
        <w:rPr>
          <w:rStyle w:val="Hyperlink2"/>
          <w:rFonts w:cs="Calibri"/>
          <w:sz w:val="21"/>
          <w:szCs w:val="21"/>
        </w:rPr>
        <w:t xml:space="preserve"> services for looked after children</w:t>
      </w:r>
      <w:r w:rsidRPr="00AB355F">
        <w:rPr>
          <w:rStyle w:val="None"/>
          <w:rFonts w:cs="Calibri"/>
          <w:color w:val="0000FF"/>
          <w:sz w:val="21"/>
          <w:szCs w:val="21"/>
          <w:u w:val="single" w:color="0000FF"/>
          <w:rtl/>
          <w:lang w:val="ar-SA"/>
        </w:rPr>
        <w:t>’</w:t>
      </w:r>
    </w:p>
    <w:p w14:paraId="4E3E912B" w14:textId="77777777" w:rsidR="00AB355F" w:rsidRPr="00AB355F" w:rsidRDefault="00AB355F" w:rsidP="00AB355F">
      <w:pPr>
        <w:pStyle w:val="BodyA"/>
        <w:numPr>
          <w:ilvl w:val="0"/>
          <w:numId w:val="10"/>
        </w:numPr>
        <w:rPr>
          <w:rStyle w:val="None"/>
          <w:rFonts w:cs="Calibri"/>
          <w:sz w:val="21"/>
          <w:szCs w:val="21"/>
        </w:rPr>
      </w:pPr>
      <w:r w:rsidRPr="00AB355F">
        <w:rPr>
          <w:rStyle w:val="None"/>
          <w:rFonts w:cs="Calibri"/>
          <w:sz w:val="21"/>
          <w:szCs w:val="21"/>
        </w:rPr>
        <w:t>How confident are you to engage in the production of the DCS</w:t>
      </w:r>
      <w:r w:rsidRPr="00AB355F">
        <w:rPr>
          <w:rStyle w:val="None"/>
          <w:rFonts w:cs="Calibri"/>
          <w:sz w:val="21"/>
          <w:szCs w:val="21"/>
          <w:rtl/>
          <w:lang w:val="ar-SA"/>
        </w:rPr>
        <w:t>’</w:t>
      </w:r>
      <w:r w:rsidRPr="00AB355F">
        <w:rPr>
          <w:rStyle w:val="None"/>
          <w:rFonts w:cs="Calibri"/>
          <w:sz w:val="21"/>
          <w:szCs w:val="21"/>
        </w:rPr>
        <w:t xml:space="preserve">s draft Ofsted annual </w:t>
      </w:r>
      <w:r w:rsidRPr="00AB355F">
        <w:rPr>
          <w:rStyle w:val="None"/>
          <w:rFonts w:cs="Calibri"/>
          <w:sz w:val="21"/>
          <w:szCs w:val="21"/>
          <w:rtl/>
          <w:lang w:val="ar-SA"/>
        </w:rPr>
        <w:t>‘</w:t>
      </w:r>
      <w:r w:rsidRPr="00AB355F">
        <w:rPr>
          <w:rStyle w:val="None"/>
          <w:rFonts w:cs="Calibri"/>
          <w:sz w:val="21"/>
          <w:szCs w:val="21"/>
        </w:rPr>
        <w:t>Self-evaluation</w:t>
      </w:r>
      <w:r w:rsidRPr="00AB355F">
        <w:rPr>
          <w:rStyle w:val="None"/>
          <w:rFonts w:cs="Calibri"/>
          <w:sz w:val="21"/>
          <w:szCs w:val="21"/>
          <w:rtl/>
          <w:lang w:val="ar-SA"/>
        </w:rPr>
        <w:t>’</w:t>
      </w:r>
      <w:r w:rsidRPr="00AB355F">
        <w:rPr>
          <w:rStyle w:val="None"/>
          <w:rFonts w:cs="Calibri"/>
          <w:sz w:val="21"/>
          <w:szCs w:val="21"/>
        </w:rPr>
        <w:t>?</w:t>
      </w:r>
    </w:p>
    <w:p w14:paraId="5153F28A" w14:textId="77777777" w:rsidR="00AB355F" w:rsidRPr="00AB355F" w:rsidRDefault="00AB355F" w:rsidP="00AB355F">
      <w:pPr>
        <w:pStyle w:val="BodyA"/>
        <w:numPr>
          <w:ilvl w:val="0"/>
          <w:numId w:val="10"/>
        </w:numPr>
        <w:rPr>
          <w:rFonts w:cs="Calibri"/>
          <w:sz w:val="21"/>
          <w:szCs w:val="21"/>
        </w:rPr>
      </w:pPr>
      <w:r w:rsidRPr="00AB355F">
        <w:rPr>
          <w:rStyle w:val="None"/>
          <w:rFonts w:cs="Calibri"/>
          <w:sz w:val="21"/>
          <w:szCs w:val="21"/>
        </w:rPr>
        <w:t>Knowledge of and access to LGA library of toolkits, LGA advisors, regional networks, professional mentors, other sector support and guidance</w:t>
      </w:r>
    </w:p>
    <w:p w14:paraId="057D8953" w14:textId="77777777" w:rsidR="00215EFD" w:rsidRDefault="00215EFD" w:rsidP="00215EFD">
      <w:pPr>
        <w:pStyle w:val="Heading2"/>
        <w:jc w:val="left"/>
        <w:rPr>
          <w:rStyle w:val="None"/>
          <w:rFonts w:ascii="Calibri" w:hAnsi="Calibri" w:cs="Calibri"/>
          <w:u w:val="single"/>
        </w:rPr>
      </w:pPr>
    </w:p>
    <w:p w14:paraId="1C8C82C2" w14:textId="3C09DA64" w:rsidR="00AB355F" w:rsidRPr="00AB355F" w:rsidRDefault="00215EFD" w:rsidP="00215EFD">
      <w:pPr>
        <w:pStyle w:val="Heading2"/>
        <w:jc w:val="left"/>
        <w:rPr>
          <w:rStyle w:val="None"/>
          <w:rFonts w:ascii="Calibri" w:hAnsi="Calibri" w:cs="Calibri"/>
          <w:u w:val="single"/>
        </w:rPr>
      </w:pPr>
      <w:r>
        <w:rPr>
          <w:rStyle w:val="None"/>
          <w:rFonts w:ascii="Calibri" w:hAnsi="Calibri" w:cs="Calibri"/>
          <w:u w:val="single"/>
        </w:rPr>
        <w:br w:type="page"/>
      </w:r>
      <w:r w:rsidR="00AB355F" w:rsidRPr="00AB355F">
        <w:rPr>
          <w:rStyle w:val="None"/>
          <w:rFonts w:ascii="Calibri" w:hAnsi="Calibri" w:cs="Calibri"/>
          <w:u w:val="single"/>
        </w:rPr>
        <w:lastRenderedPageBreak/>
        <w:t>Responsibility 4: To facilitate and lead strategic partnerships</w:t>
      </w:r>
    </w:p>
    <w:p w14:paraId="55811229" w14:textId="77777777" w:rsidR="00AB355F" w:rsidRPr="00AB355F" w:rsidRDefault="00AB355F" w:rsidP="00AB355F">
      <w:pPr>
        <w:pStyle w:val="BodyA"/>
        <w:rPr>
          <w:rStyle w:val="None"/>
          <w:rFonts w:cs="Calibri"/>
          <w:b/>
          <w:bCs/>
        </w:rPr>
      </w:pPr>
      <w:r w:rsidRPr="00AB355F">
        <w:rPr>
          <w:rStyle w:val="None"/>
          <w:rFonts w:cs="Calibri"/>
          <w:b/>
          <w:bCs/>
        </w:rPr>
        <w:br/>
        <w:t>What evidence do you use to understand your effectiveness in ensuring the success of local</w:t>
      </w:r>
    </w:p>
    <w:p w14:paraId="53A285E3" w14:textId="77777777" w:rsidR="00AB355F" w:rsidRPr="00AB355F" w:rsidRDefault="00AB355F" w:rsidP="00AB355F">
      <w:pPr>
        <w:pStyle w:val="BodyA"/>
        <w:rPr>
          <w:rStyle w:val="None"/>
          <w:rFonts w:cs="Calibri"/>
          <w:b/>
          <w:bCs/>
        </w:rPr>
      </w:pPr>
      <w:r w:rsidRPr="00AB355F">
        <w:rPr>
          <w:rStyle w:val="None"/>
          <w:rFonts w:cs="Calibri"/>
          <w:b/>
          <w:bCs/>
        </w:rPr>
        <w:t xml:space="preserve">strategic partnerships - where is this evidence reviewed? </w:t>
      </w:r>
    </w:p>
    <w:p w14:paraId="1CF72AE3" w14:textId="77777777" w:rsidR="00AB355F" w:rsidRPr="00AB355F" w:rsidRDefault="00AB355F" w:rsidP="00AB355F">
      <w:pPr>
        <w:pStyle w:val="BodyA"/>
        <w:rPr>
          <w:rStyle w:val="None"/>
          <w:rFonts w:cs="Calibri"/>
        </w:rPr>
      </w:pPr>
      <w:r w:rsidRPr="00AB355F">
        <w:rPr>
          <w:rStyle w:val="None"/>
          <w:rFonts w:cs="Calibri"/>
        </w:rPr>
        <w:t>Questions to consider might include:</w:t>
      </w:r>
    </w:p>
    <w:p w14:paraId="5134FCA3" w14:textId="77777777" w:rsidR="00AB355F" w:rsidRPr="00AB355F" w:rsidRDefault="00AB355F" w:rsidP="00AB355F">
      <w:pPr>
        <w:pStyle w:val="ListParagraph"/>
        <w:numPr>
          <w:ilvl w:val="0"/>
          <w:numId w:val="11"/>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Who are your key strategic partners?</w:t>
      </w:r>
    </w:p>
    <w:p w14:paraId="78CCDF90" w14:textId="77777777" w:rsidR="00AB355F" w:rsidRPr="00AB355F" w:rsidRDefault="00AB355F" w:rsidP="00AB355F">
      <w:pPr>
        <w:pStyle w:val="ListParagraph"/>
        <w:numPr>
          <w:ilvl w:val="0"/>
          <w:numId w:val="11"/>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How do you measure the impact of your engagement with other strategic partners?</w:t>
      </w:r>
    </w:p>
    <w:p w14:paraId="66A99C29" w14:textId="77777777" w:rsidR="00AB355F" w:rsidRPr="00AB355F" w:rsidRDefault="00AB355F" w:rsidP="00AB355F">
      <w:pPr>
        <w:pStyle w:val="ListParagraph"/>
        <w:numPr>
          <w:ilvl w:val="0"/>
          <w:numId w:val="11"/>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What mechanisms do you have in place to support your ability to lead the development of appropriate strategic partnerships (new &amp; existing) in a changing &amp; sometimes challenging environment, often at considerable pace? This could include sufficient lines of engagement at different levels with different partners.</w:t>
      </w:r>
    </w:p>
    <w:p w14:paraId="13D8ACAF" w14:textId="77777777" w:rsidR="00AB355F" w:rsidRPr="00AB355F" w:rsidRDefault="00AB355F" w:rsidP="00AB355F">
      <w:pPr>
        <w:pStyle w:val="ListParagraph"/>
        <w:numPr>
          <w:ilvl w:val="0"/>
          <w:numId w:val="11"/>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How effective have these strategic partnerships been in relation to your authority’s response to the changes brought about by COVID-19, current financial &amp; service sufficiency pressures &amp; what would you do differently?</w:t>
      </w:r>
    </w:p>
    <w:p w14:paraId="7A657C9A" w14:textId="77777777" w:rsidR="00AB355F" w:rsidRPr="00AB355F" w:rsidRDefault="00AB355F" w:rsidP="00AB355F">
      <w:pPr>
        <w:pStyle w:val="BodyA"/>
        <w:ind w:left="360"/>
        <w:rPr>
          <w:rStyle w:val="None"/>
          <w:rFonts w:cs="Calibri"/>
        </w:rPr>
      </w:pPr>
    </w:p>
    <w:p w14:paraId="226A27A5"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5D7F969E"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02C215A7"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6AC54A82"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2DC848D4"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779EB146"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1E03B67B"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0F7C3D77"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2C4EBB39"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63714E00"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0CCA3D1B"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4596E5E3"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48FE0E54"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557896B0"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0E39C68A" w14:textId="77777777" w:rsidR="00AB355F" w:rsidRPr="00AB355F" w:rsidRDefault="00AB355F" w:rsidP="00AB355F">
      <w:pPr>
        <w:pStyle w:val="Heading2"/>
        <w:rPr>
          <w:rStyle w:val="None"/>
          <w:rFonts w:ascii="Calibri" w:hAnsi="Calibri" w:cs="Calibri"/>
        </w:rPr>
      </w:pPr>
    </w:p>
    <w:p w14:paraId="5982657D" w14:textId="77777777" w:rsidR="00AB355F" w:rsidRPr="00AB355F" w:rsidRDefault="00AB355F" w:rsidP="00AB355F">
      <w:pPr>
        <w:pStyle w:val="BodyA"/>
        <w:rPr>
          <w:rStyle w:val="None"/>
          <w:rFonts w:cs="Calibri"/>
          <w:b/>
          <w:bCs/>
        </w:rPr>
      </w:pPr>
      <w:r w:rsidRPr="00AB355F">
        <w:rPr>
          <w:rStyle w:val="None"/>
          <w:rFonts w:cs="Calibri"/>
          <w:b/>
          <w:bCs/>
        </w:rPr>
        <w:t>Example evidence sources:</w:t>
      </w:r>
    </w:p>
    <w:p w14:paraId="7A7C3F94" w14:textId="77777777" w:rsidR="00AB355F" w:rsidRPr="00AB355F" w:rsidRDefault="00AB355F" w:rsidP="00AB355F">
      <w:pPr>
        <w:pStyle w:val="BodyA"/>
        <w:numPr>
          <w:ilvl w:val="0"/>
          <w:numId w:val="12"/>
        </w:numPr>
        <w:rPr>
          <w:rStyle w:val="None"/>
          <w:rFonts w:cs="Calibri"/>
          <w:sz w:val="21"/>
          <w:szCs w:val="21"/>
        </w:rPr>
      </w:pPr>
      <w:r w:rsidRPr="00AB355F">
        <w:rPr>
          <w:rStyle w:val="None"/>
          <w:rFonts w:cs="Calibri"/>
          <w:sz w:val="21"/>
          <w:szCs w:val="21"/>
        </w:rPr>
        <w:t>Meaningful engagement with strategic partners</w:t>
      </w:r>
    </w:p>
    <w:p w14:paraId="0BA0026F" w14:textId="77777777" w:rsidR="00AB355F" w:rsidRPr="00AB355F" w:rsidRDefault="00AB355F" w:rsidP="00AB355F">
      <w:pPr>
        <w:pStyle w:val="BodyA"/>
        <w:numPr>
          <w:ilvl w:val="0"/>
          <w:numId w:val="12"/>
        </w:numPr>
        <w:rPr>
          <w:rStyle w:val="None"/>
          <w:rFonts w:cs="Calibri"/>
          <w:sz w:val="21"/>
          <w:szCs w:val="21"/>
        </w:rPr>
      </w:pPr>
      <w:r w:rsidRPr="00AB355F">
        <w:rPr>
          <w:rStyle w:val="None"/>
          <w:rFonts w:cs="Calibri"/>
          <w:sz w:val="21"/>
          <w:szCs w:val="21"/>
        </w:rPr>
        <w:t xml:space="preserve">Safeguarding partnership arrangements </w:t>
      </w:r>
    </w:p>
    <w:p w14:paraId="148A24EF" w14:textId="77777777" w:rsidR="00AB355F" w:rsidRPr="00AB355F" w:rsidRDefault="00AB355F" w:rsidP="00AB355F">
      <w:pPr>
        <w:pStyle w:val="BodyA"/>
        <w:numPr>
          <w:ilvl w:val="0"/>
          <w:numId w:val="12"/>
        </w:numPr>
        <w:rPr>
          <w:rStyle w:val="None"/>
          <w:rFonts w:cs="Calibri"/>
          <w:sz w:val="21"/>
          <w:szCs w:val="21"/>
        </w:rPr>
      </w:pPr>
      <w:r w:rsidRPr="00AB355F">
        <w:rPr>
          <w:rStyle w:val="None"/>
          <w:rFonts w:cs="Calibri"/>
          <w:sz w:val="21"/>
          <w:szCs w:val="21"/>
        </w:rPr>
        <w:t>Health and well-being board</w:t>
      </w:r>
    </w:p>
    <w:p w14:paraId="12B798AD" w14:textId="77777777" w:rsidR="00AB355F" w:rsidRPr="00AB355F" w:rsidRDefault="00AB355F" w:rsidP="00AB355F">
      <w:pPr>
        <w:pStyle w:val="BodyA"/>
        <w:numPr>
          <w:ilvl w:val="0"/>
          <w:numId w:val="12"/>
        </w:numPr>
        <w:rPr>
          <w:rStyle w:val="None"/>
          <w:rFonts w:cs="Calibri"/>
          <w:sz w:val="21"/>
          <w:szCs w:val="21"/>
        </w:rPr>
      </w:pPr>
      <w:r w:rsidRPr="00AB355F">
        <w:rPr>
          <w:rStyle w:val="None"/>
          <w:rFonts w:cs="Calibri"/>
          <w:sz w:val="21"/>
          <w:szCs w:val="21"/>
        </w:rPr>
        <w:t>Education partnership</w:t>
      </w:r>
    </w:p>
    <w:p w14:paraId="2868F300" w14:textId="77777777" w:rsidR="00AB355F" w:rsidRPr="00AB355F" w:rsidRDefault="00AB355F" w:rsidP="00AB355F">
      <w:pPr>
        <w:pStyle w:val="BodyA"/>
        <w:numPr>
          <w:ilvl w:val="0"/>
          <w:numId w:val="12"/>
        </w:numPr>
        <w:rPr>
          <w:rStyle w:val="None"/>
          <w:rFonts w:cs="Calibri"/>
          <w:sz w:val="21"/>
          <w:szCs w:val="21"/>
        </w:rPr>
      </w:pPr>
      <w:r w:rsidRPr="00AB355F">
        <w:rPr>
          <w:rStyle w:val="None"/>
          <w:rFonts w:cs="Calibri"/>
          <w:sz w:val="21"/>
          <w:szCs w:val="21"/>
        </w:rPr>
        <w:t>Evidence of improved outcomes from this engagement</w:t>
      </w:r>
    </w:p>
    <w:p w14:paraId="5D3F0BC8" w14:textId="19E8CBA5" w:rsidR="00AB355F" w:rsidRPr="00AB355F" w:rsidRDefault="00215EFD" w:rsidP="00215EFD">
      <w:pPr>
        <w:pStyle w:val="Heading2"/>
        <w:jc w:val="left"/>
        <w:rPr>
          <w:rStyle w:val="None"/>
          <w:rFonts w:ascii="Calibri" w:hAnsi="Calibri" w:cs="Calibri"/>
          <w:u w:val="single"/>
        </w:rPr>
      </w:pPr>
      <w:r>
        <w:rPr>
          <w:rStyle w:val="None"/>
          <w:rFonts w:ascii="Calibri" w:hAnsi="Calibri" w:cs="Calibri"/>
          <w:u w:val="single"/>
        </w:rPr>
        <w:br w:type="page"/>
      </w:r>
      <w:r w:rsidR="00AB355F" w:rsidRPr="00AB355F">
        <w:rPr>
          <w:rStyle w:val="None"/>
          <w:rFonts w:ascii="Calibri" w:hAnsi="Calibri" w:cs="Calibri"/>
          <w:u w:val="single"/>
        </w:rPr>
        <w:lastRenderedPageBreak/>
        <w:t>Responsibility 5: To champion the voice of all children and young people in all decision-making</w:t>
      </w:r>
    </w:p>
    <w:p w14:paraId="56B3EE1E" w14:textId="77777777" w:rsidR="00AB355F" w:rsidRPr="00AB355F" w:rsidRDefault="00AB355F" w:rsidP="00AB355F">
      <w:pPr>
        <w:pStyle w:val="BodyA"/>
        <w:rPr>
          <w:rStyle w:val="None"/>
          <w:rFonts w:cs="Calibri"/>
        </w:rPr>
      </w:pPr>
    </w:p>
    <w:p w14:paraId="4FC2D568" w14:textId="77777777" w:rsidR="00AB355F" w:rsidRPr="00AB355F" w:rsidRDefault="00AB355F" w:rsidP="00AB355F">
      <w:pPr>
        <w:pStyle w:val="BodyA"/>
        <w:rPr>
          <w:rStyle w:val="None"/>
          <w:rFonts w:cs="Calibri"/>
          <w:b/>
          <w:bCs/>
        </w:rPr>
      </w:pPr>
      <w:r w:rsidRPr="00AB355F">
        <w:rPr>
          <w:rStyle w:val="None"/>
          <w:rFonts w:cs="Calibri"/>
          <w:b/>
          <w:bCs/>
        </w:rPr>
        <w:t xml:space="preserve">What evidence do you use to understand your effectiveness in championing and acting upon the voice of children and young people in all decision-making - do you have any specific examples? </w:t>
      </w:r>
    </w:p>
    <w:p w14:paraId="0081CED4" w14:textId="77777777" w:rsidR="00AB355F" w:rsidRPr="00AB355F" w:rsidRDefault="00AB355F" w:rsidP="00AB355F">
      <w:pPr>
        <w:pStyle w:val="BodyA"/>
        <w:rPr>
          <w:rStyle w:val="None"/>
          <w:rFonts w:cs="Calibri"/>
        </w:rPr>
      </w:pPr>
      <w:r w:rsidRPr="00AB355F">
        <w:rPr>
          <w:rStyle w:val="None"/>
          <w:rFonts w:cs="Calibri"/>
        </w:rPr>
        <w:t>Questions to consider might include:</w:t>
      </w:r>
    </w:p>
    <w:p w14:paraId="0EE8388A" w14:textId="77777777" w:rsidR="00AB355F" w:rsidRPr="00AB355F" w:rsidRDefault="00AB355F" w:rsidP="00AB355F">
      <w:pPr>
        <w:pStyle w:val="ListParagraph"/>
        <w:numPr>
          <w:ilvl w:val="0"/>
          <w:numId w:val="13"/>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What mechanisms do you have in place to ensure that the voice of children &amp; young people is heard in all decision-making? And across all service areas?</w:t>
      </w:r>
    </w:p>
    <w:p w14:paraId="7DCDCF56" w14:textId="77777777" w:rsidR="00AB355F" w:rsidRPr="00AB355F" w:rsidRDefault="00AB355F" w:rsidP="00AB355F">
      <w:pPr>
        <w:pStyle w:val="ListParagraph"/>
        <w:numPr>
          <w:ilvl w:val="0"/>
          <w:numId w:val="13"/>
        </w:numPr>
        <w:pBdr>
          <w:top w:val="nil"/>
          <w:left w:val="nil"/>
          <w:bottom w:val="nil"/>
          <w:right w:val="nil"/>
          <w:between w:val="nil"/>
          <w:bar w:val="nil"/>
        </w:pBdr>
        <w:spacing w:after="50" w:line="245" w:lineRule="auto"/>
        <w:contextualSpacing w:val="0"/>
        <w:rPr>
          <w:rFonts w:ascii="Calibri" w:hAnsi="Calibri" w:cs="Calibri"/>
        </w:rPr>
      </w:pPr>
      <w:r w:rsidRPr="00AB355F">
        <w:rPr>
          <w:rStyle w:val="None"/>
          <w:rFonts w:ascii="Calibri" w:hAnsi="Calibri" w:cs="Calibri"/>
        </w:rPr>
        <w:t>What new consultation measures are you using &amp; have you maximised the learning from the experience of COVID-19 to make full use of different approaches &amp; methods of engagement with children &amp; young people?</w:t>
      </w:r>
    </w:p>
    <w:p w14:paraId="5B980D57" w14:textId="77777777" w:rsidR="00AB355F" w:rsidRPr="00AB355F" w:rsidRDefault="00AB355F" w:rsidP="00AB355F">
      <w:pPr>
        <w:pStyle w:val="BodyA"/>
        <w:ind w:left="360"/>
        <w:rPr>
          <w:rStyle w:val="None"/>
          <w:rFonts w:cs="Calibri"/>
        </w:rPr>
      </w:pPr>
    </w:p>
    <w:p w14:paraId="7344A4D5"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2B74849A"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300FE049"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6C1C3047"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1074F2E1"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7196688B"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32358F4A"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4BC6C7D9"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23EDB1FD"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70D20ECC"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458EAAC9"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0D3AB278"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1FDD6A15" w14:textId="77777777" w:rsidR="00AB355F" w:rsidRPr="00AB355F" w:rsidRDefault="00AB355F" w:rsidP="00AB355F">
      <w:pPr>
        <w:pStyle w:val="BodyA"/>
        <w:pBdr>
          <w:top w:val="single" w:sz="5" w:space="0" w:color="B8C2CC"/>
          <w:left w:val="single" w:sz="5" w:space="0" w:color="B8C2CC"/>
          <w:bottom w:val="single" w:sz="5" w:space="0" w:color="B8C2CC"/>
          <w:right w:val="single" w:sz="5" w:space="0" w:color="B8C2CC"/>
        </w:pBdr>
        <w:spacing w:after="80" w:line="240" w:lineRule="auto"/>
        <w:rPr>
          <w:rStyle w:val="None"/>
          <w:rFonts w:cs="Calibri"/>
        </w:rPr>
      </w:pPr>
    </w:p>
    <w:p w14:paraId="0C3B5BDB" w14:textId="77777777" w:rsidR="00AB355F" w:rsidRPr="00AB355F" w:rsidRDefault="00AB355F" w:rsidP="00AB355F">
      <w:pPr>
        <w:pStyle w:val="BodyA"/>
        <w:rPr>
          <w:rStyle w:val="None"/>
          <w:rFonts w:cs="Calibri"/>
        </w:rPr>
      </w:pPr>
    </w:p>
    <w:p w14:paraId="5C3FAB30" w14:textId="77777777" w:rsidR="00AB355F" w:rsidRPr="00AB355F" w:rsidRDefault="00AB355F" w:rsidP="00AB355F">
      <w:pPr>
        <w:pStyle w:val="BodyA"/>
        <w:rPr>
          <w:rStyle w:val="None"/>
          <w:rFonts w:cs="Calibri"/>
          <w:b/>
          <w:bCs/>
        </w:rPr>
      </w:pPr>
      <w:r w:rsidRPr="00AB355F">
        <w:rPr>
          <w:rStyle w:val="None"/>
          <w:rFonts w:cs="Calibri"/>
          <w:b/>
          <w:bCs/>
        </w:rPr>
        <w:t>Example evidence sources:</w:t>
      </w:r>
    </w:p>
    <w:p w14:paraId="119726FC" w14:textId="77777777" w:rsidR="00AB355F" w:rsidRPr="00AB355F" w:rsidRDefault="00AB355F" w:rsidP="00AB355F">
      <w:pPr>
        <w:pStyle w:val="BodyA"/>
        <w:numPr>
          <w:ilvl w:val="0"/>
          <w:numId w:val="14"/>
        </w:numPr>
        <w:rPr>
          <w:rStyle w:val="None"/>
          <w:rFonts w:cs="Calibri"/>
          <w:sz w:val="21"/>
          <w:szCs w:val="21"/>
        </w:rPr>
      </w:pPr>
      <w:r w:rsidRPr="00AB355F">
        <w:rPr>
          <w:rStyle w:val="None"/>
          <w:rFonts w:cs="Calibri"/>
          <w:sz w:val="21"/>
          <w:szCs w:val="21"/>
        </w:rPr>
        <w:t>Active structures in place to enable the voice of the child and young person (e.g. youth parliament, children in care council)</w:t>
      </w:r>
    </w:p>
    <w:p w14:paraId="6EBF3D27" w14:textId="77777777" w:rsidR="00AB355F" w:rsidRPr="00AB355F" w:rsidRDefault="00AB355F" w:rsidP="00AB355F">
      <w:pPr>
        <w:pStyle w:val="BodyA"/>
        <w:numPr>
          <w:ilvl w:val="0"/>
          <w:numId w:val="14"/>
        </w:numPr>
        <w:rPr>
          <w:rStyle w:val="None"/>
          <w:rFonts w:cs="Calibri"/>
          <w:sz w:val="21"/>
          <w:szCs w:val="21"/>
        </w:rPr>
      </w:pPr>
      <w:r w:rsidRPr="00AB355F">
        <w:rPr>
          <w:rStyle w:val="None"/>
          <w:rFonts w:cs="Calibri"/>
          <w:sz w:val="21"/>
          <w:szCs w:val="21"/>
        </w:rPr>
        <w:t xml:space="preserve">Evidence that decision-making is influenced by the voice of the child and young person expressed in these forums and other places. </w:t>
      </w:r>
    </w:p>
    <w:p w14:paraId="3999F66E" w14:textId="77777777" w:rsidR="00AB355F" w:rsidRPr="00AB355F" w:rsidRDefault="00AB355F" w:rsidP="00AB355F">
      <w:pPr>
        <w:pStyle w:val="BodyA"/>
        <w:numPr>
          <w:ilvl w:val="0"/>
          <w:numId w:val="14"/>
        </w:numPr>
        <w:rPr>
          <w:rStyle w:val="None"/>
          <w:rFonts w:cs="Calibri"/>
          <w:sz w:val="21"/>
          <w:szCs w:val="21"/>
        </w:rPr>
      </w:pPr>
      <w:r w:rsidRPr="00AB355F">
        <w:rPr>
          <w:rStyle w:val="None"/>
          <w:rFonts w:cs="Calibri"/>
          <w:sz w:val="21"/>
          <w:szCs w:val="21"/>
        </w:rPr>
        <w:t>Purposeful, chaperoned visits to meet with children and young people</w:t>
      </w:r>
    </w:p>
    <w:p w14:paraId="628FBE23" w14:textId="77777777" w:rsidR="00AB355F" w:rsidRPr="00AB355F" w:rsidRDefault="00AB355F" w:rsidP="00AB355F">
      <w:pPr>
        <w:pStyle w:val="BodyA"/>
        <w:numPr>
          <w:ilvl w:val="0"/>
          <w:numId w:val="14"/>
        </w:numPr>
        <w:rPr>
          <w:rFonts w:cs="Calibri"/>
          <w:sz w:val="21"/>
          <w:szCs w:val="21"/>
        </w:rPr>
      </w:pPr>
      <w:r w:rsidRPr="00AB355F">
        <w:rPr>
          <w:rStyle w:val="None"/>
          <w:rFonts w:cs="Calibri"/>
          <w:sz w:val="21"/>
          <w:szCs w:val="21"/>
        </w:rPr>
        <w:t>Evidence of children and young people participating in reviews</w:t>
      </w:r>
    </w:p>
    <w:p w14:paraId="5BA16E4B" w14:textId="12D94107" w:rsidR="00622438" w:rsidRPr="00AB355F" w:rsidRDefault="00622438">
      <w:pPr>
        <w:rPr>
          <w:rFonts w:ascii="Calibri" w:eastAsia="Times New Roman" w:hAnsi="Calibri" w:cs="Calibri"/>
          <w:b/>
          <w:color w:val="75B8C2"/>
          <w:spacing w:val="15"/>
          <w:sz w:val="40"/>
          <w:szCs w:val="40"/>
        </w:rPr>
      </w:pPr>
    </w:p>
    <w:p w14:paraId="5B110E6F" w14:textId="77777777" w:rsidR="00F37940" w:rsidRPr="00AB355F" w:rsidRDefault="00F37940" w:rsidP="00F37940">
      <w:pPr>
        <w:tabs>
          <w:tab w:val="left" w:pos="1660"/>
        </w:tabs>
        <w:rPr>
          <w:rFonts w:ascii="Calibri" w:hAnsi="Calibri" w:cs="Calibri"/>
        </w:rPr>
      </w:pPr>
    </w:p>
    <w:sectPr w:rsidR="00F37940" w:rsidRPr="00AB355F" w:rsidSect="00815CCA">
      <w:headerReference w:type="default" r:id="rId9"/>
      <w:footerReference w:type="default" r:id="rId10"/>
      <w:headerReference w:type="first" r:id="rId11"/>
      <w:footerReference w:type="first" r:id="rId12"/>
      <w:pgSz w:w="11907" w:h="16840" w:code="9"/>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FD0400" w14:textId="77777777" w:rsidR="00D10156" w:rsidRDefault="00D10156" w:rsidP="00B403F6">
      <w:pPr>
        <w:spacing w:after="0" w:line="240" w:lineRule="auto"/>
      </w:pPr>
      <w:r>
        <w:separator/>
      </w:r>
    </w:p>
  </w:endnote>
  <w:endnote w:type="continuationSeparator" w:id="0">
    <w:p w14:paraId="7331CABC" w14:textId="77777777" w:rsidR="00D10156" w:rsidRDefault="00D10156" w:rsidP="00B40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Raleway">
    <w:panose1 w:val="00000000000000000000"/>
    <w:charset w:val="00"/>
    <w:family w:val="auto"/>
    <w:pitch w:val="variable"/>
    <w:sig w:usb0="A00002FF" w:usb1="5000205B" w:usb2="00000000" w:usb3="00000000" w:csb0="00000197" w:csb1="00000000"/>
  </w:font>
  <w:font w:name="Raleway SemiBold">
    <w:panose1 w:val="00000000000000000000"/>
    <w:charset w:val="4D"/>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35A51F" w14:textId="77777777" w:rsidR="007826E3" w:rsidRPr="0014434C" w:rsidRDefault="00F6750A" w:rsidP="0014434C">
    <w:pPr>
      <w:pStyle w:val="Footer"/>
    </w:pPr>
    <w:r>
      <w:rPr>
        <w:noProof/>
      </w:rPr>
      <mc:AlternateContent>
        <mc:Choice Requires="wpg">
          <w:drawing>
            <wp:anchor distT="0" distB="0" distL="114300" distR="114300" simplePos="0" relativeHeight="251658240" behindDoc="0" locked="0" layoutInCell="1" allowOverlap="1" wp14:anchorId="5A25BF48" wp14:editId="752812FB">
              <wp:simplePos x="0" y="0"/>
              <wp:positionH relativeFrom="column">
                <wp:posOffset>-285750</wp:posOffset>
              </wp:positionH>
              <wp:positionV relativeFrom="paragraph">
                <wp:posOffset>-89535</wp:posOffset>
              </wp:positionV>
              <wp:extent cx="6374765" cy="441960"/>
              <wp:effectExtent l="0" t="0" r="635" b="0"/>
              <wp:wrapNone/>
              <wp:docPr id="1967501100"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4765" cy="441960"/>
                        <a:chOff x="0" y="0"/>
                        <a:chExt cx="6375066" cy="441960"/>
                      </a:xfrm>
                    </wpg:grpSpPr>
                    <wpg:grpSp>
                      <wpg:cNvPr id="8" name="Group 8"/>
                      <wpg:cNvGrpSpPr>
                        <a:grpSpLocks/>
                      </wpg:cNvGrpSpPr>
                      <wpg:grpSpPr>
                        <a:xfrm>
                          <a:off x="0" y="0"/>
                          <a:ext cx="6375066" cy="391700"/>
                          <a:chOff x="0" y="0"/>
                          <a:chExt cx="6375066" cy="391700"/>
                        </a:xfrm>
                      </wpg:grpSpPr>
                      <wpg:grpSp>
                        <wpg:cNvPr id="10" name="Group 10"/>
                        <wpg:cNvGrpSpPr>
                          <a:grpSpLocks/>
                        </wpg:cNvGrpSpPr>
                        <wpg:grpSpPr>
                          <a:xfrm>
                            <a:off x="38100" y="139700"/>
                            <a:ext cx="6336966" cy="252000"/>
                            <a:chOff x="0" y="-1"/>
                            <a:chExt cx="2992878" cy="328710"/>
                          </a:xfrm>
                        </wpg:grpSpPr>
                        <wps:wsp>
                          <wps:cNvPr id="11" name="Text Box 11"/>
                          <wps:cNvSpPr txBox="1">
                            <a:spLocks/>
                          </wps:cNvSpPr>
                          <wps:spPr>
                            <a:xfrm>
                              <a:off x="0" y="-1"/>
                              <a:ext cx="543989" cy="328710"/>
                            </a:xfrm>
                            <a:prstGeom prst="rect">
                              <a:avLst/>
                            </a:prstGeom>
                            <a:solidFill>
                              <a:srgbClr val="FFFFFF"/>
                            </a:solidFill>
                            <a:ln w="6350">
                              <a:noFill/>
                            </a:ln>
                          </wps:spPr>
                          <wps:txbx>
                            <w:txbxContent>
                              <w:p w14:paraId="0BA1F6A4" w14:textId="77777777" w:rsidR="0014434C" w:rsidRPr="00964DF0" w:rsidRDefault="0014434C" w:rsidP="0014434C">
                                <w:pPr>
                                  <w:rPr>
                                    <w:sz w:val="18"/>
                                    <w:szCs w:val="18"/>
                                  </w:rPr>
                                </w:pPr>
                                <w:hyperlink r:id="rId1" w:history="1">
                                  <w:r w:rsidRPr="00964DF0">
                                    <w:rPr>
                                      <w:rStyle w:val="Hyperlink"/>
                                      <w:sz w:val="18"/>
                                      <w:szCs w:val="18"/>
                                    </w:rPr>
                                    <w:t>www.seslip.co.uk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a:spLocks/>
                          </wps:cNvSpPr>
                          <wps:spPr>
                            <a:xfrm>
                              <a:off x="2686835" y="-1"/>
                              <a:ext cx="306043" cy="328710"/>
                            </a:xfrm>
                            <a:prstGeom prst="rect">
                              <a:avLst/>
                            </a:prstGeom>
                            <a:solidFill>
                              <a:srgbClr val="FFFFFF"/>
                            </a:solidFill>
                            <a:ln w="6350">
                              <a:noFill/>
                            </a:ln>
                          </wps:spPr>
                          <wps:txbx>
                            <w:txbxContent>
                              <w:p w14:paraId="423615DE" w14:textId="77777777" w:rsidR="0014434C" w:rsidRPr="00964DF0" w:rsidRDefault="0014434C" w:rsidP="0014434C">
                                <w:pPr>
                                  <w:rPr>
                                    <w:sz w:val="18"/>
                                    <w:szCs w:val="18"/>
                                  </w:rPr>
                                </w:pPr>
                                <w:r w:rsidRPr="00964DF0">
                                  <w:rPr>
                                    <w:sz w:val="18"/>
                                    <w:szCs w:val="18"/>
                                  </w:rPr>
                                  <w:t xml:space="preserve">Page </w:t>
                                </w:r>
                                <w:r w:rsidRPr="00964DF0">
                                  <w:rPr>
                                    <w:sz w:val="18"/>
                                    <w:szCs w:val="18"/>
                                  </w:rPr>
                                  <w:fldChar w:fldCharType="begin"/>
                                </w:r>
                                <w:r w:rsidRPr="00964DF0">
                                  <w:rPr>
                                    <w:sz w:val="18"/>
                                    <w:szCs w:val="18"/>
                                  </w:rPr>
                                  <w:instrText xml:space="preserve"> PAGE   \* MERGEFORMAT </w:instrText>
                                </w:r>
                                <w:r w:rsidRPr="00964DF0">
                                  <w:rPr>
                                    <w:sz w:val="18"/>
                                    <w:szCs w:val="18"/>
                                  </w:rPr>
                                  <w:fldChar w:fldCharType="separate"/>
                                </w:r>
                                <w:r w:rsidRPr="00964DF0">
                                  <w:rPr>
                                    <w:sz w:val="18"/>
                                    <w:szCs w:val="18"/>
                                  </w:rPr>
                                  <w:t>1</w:t>
                                </w:r>
                                <w:r w:rsidRPr="00964DF0">
                                  <w:rPr>
                                    <w:noProof/>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 name="Straight Connector 13"/>
                        <wps:cNvCnPr>
                          <a:cxnSpLocks/>
                        </wps:cNvCnPr>
                        <wps:spPr>
                          <a:xfrm>
                            <a:off x="0" y="0"/>
                            <a:ext cx="6372000" cy="0"/>
                          </a:xfrm>
                          <a:prstGeom prst="line">
                            <a:avLst/>
                          </a:prstGeom>
                          <a:noFill/>
                          <a:ln w="12700" cap="flat" cmpd="sng" algn="ctr">
                            <a:solidFill>
                              <a:srgbClr val="D68849"/>
                            </a:solidFill>
                            <a:prstDash val="solid"/>
                            <a:miter lim="800000"/>
                          </a:ln>
                          <a:effectLst/>
                        </wps:spPr>
                        <wps:bodyPr/>
                      </wps:wsp>
                    </wpg:grpSp>
                    <pic:pic xmlns:pic="http://schemas.openxmlformats.org/drawingml/2006/picture">
                      <pic:nvPicPr>
                        <pic:cNvPr id="14" name="Picture 14" descr="Shape&#10;&#10;Description automatically generated"/>
                        <pic:cNvPicPr>
                          <a:picLocks/>
                        </pic:cNvPicPr>
                      </pic:nvPicPr>
                      <pic:blipFill>
                        <a:blip r:embed="rId2"/>
                        <a:stretch>
                          <a:fillRect/>
                        </a:stretch>
                      </pic:blipFill>
                      <pic:spPr>
                        <a:xfrm rot="10800000" flipH="1" flipV="1">
                          <a:off x="3016250" y="82550"/>
                          <a:ext cx="359410" cy="35941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5A25BF48" id="Group 5" o:spid="_x0000_s1026" style="position:absolute;margin-left:-22.5pt;margin-top:-7.05pt;width:501.95pt;height:34.8pt;z-index:251658240" coordsize="63750,441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">
              <v:group id="Group 8" o:spid="_x0000_s1027" style="position:absolute;width:63750;height:3917" coordsize="63750,39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">
                <v:group id="Group 10" o:spid="_x0000_s1028" style="position:absolute;left:381;top:1397;width:63369;height:2520" coordorigin="" coordsize="29928,32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">
                  <v:shapetype id="_x0000_t202" coordsize="21600,21600" o:spt="202" path="m,l,21600r21600,l21600,xe">
                    <v:stroke joinstyle="miter"/>
                    <v:path gradientshapeok="t" o:connecttype="rect"/>
                  </v:shapetype>
                  <v:shape id="Text Box 11" o:spid="_x0000_s1029" type="#_x0000_t202" style="position:absolute;width:5439;height:32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" stroked="f" strokeweight=".5pt">
                    <v:textbox>
                      <w:txbxContent>
                        <w:p w14:paraId="0BA1F6A4" w14:textId="77777777" w:rsidR="0014434C" w:rsidRPr="00964DF0" w:rsidRDefault="0014434C" w:rsidP="0014434C">
                          <w:pPr>
                            <w:rPr>
                              <w:sz w:val="18"/>
                              <w:szCs w:val="18"/>
                            </w:rPr>
                          </w:pPr>
                          <w:hyperlink r:id="rId3" w:history="1">
                            <w:r w:rsidRPr="00964DF0">
                              <w:rPr>
                                <w:rStyle w:val="Hyperlink"/>
                                <w:sz w:val="18"/>
                                <w:szCs w:val="18"/>
                              </w:rPr>
                              <w:t>www.seslip.co.uk</w:t>
                            </w:r>
                          </w:hyperlink>
                        </w:p>
                      </w:txbxContent>
                    </v:textbox>
                  </v:shape>
                  <v:shape id="Text Box 12" o:spid="_x0000_s1030" type="#_x0000_t202" style="position:absolute;left:26868;width:3060;height:32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" stroked="f" strokeweight=".5pt">
                    <v:textbox>
                      <w:txbxContent>
                        <w:p w14:paraId="423615DE" w14:textId="77777777" w:rsidR="0014434C" w:rsidRPr="00964DF0" w:rsidRDefault="0014434C" w:rsidP="0014434C">
                          <w:pPr>
                            <w:rPr>
                              <w:sz w:val="18"/>
                              <w:szCs w:val="18"/>
                            </w:rPr>
                          </w:pPr>
                          <w:r w:rsidRPr="00964DF0">
                            <w:rPr>
                              <w:sz w:val="18"/>
                              <w:szCs w:val="18"/>
                            </w:rPr>
                            <w:t xml:space="preserve">Page </w:t>
                          </w:r>
                          <w:r w:rsidRPr="00964DF0">
                            <w:rPr>
                              <w:sz w:val="18"/>
                              <w:szCs w:val="18"/>
                            </w:rPr>
                            <w:fldChar w:fldCharType="begin"/>
                          </w:r>
                          <w:r w:rsidRPr="00964DF0">
                            <w:rPr>
                              <w:sz w:val="18"/>
                              <w:szCs w:val="18"/>
                            </w:rPr>
                            <w:instrText xml:space="preserve"> PAGE   \* MERGEFORMAT </w:instrText>
                          </w:r>
                          <w:r w:rsidRPr="00964DF0">
                            <w:rPr>
                              <w:sz w:val="18"/>
                              <w:szCs w:val="18"/>
                            </w:rPr>
                            <w:fldChar w:fldCharType="separate"/>
                          </w:r>
                          <w:r w:rsidRPr="00964DF0">
                            <w:rPr>
                              <w:sz w:val="18"/>
                              <w:szCs w:val="18"/>
                            </w:rPr>
                            <w:t>1</w:t>
                          </w:r>
                          <w:r w:rsidRPr="00964DF0">
                            <w:rPr>
                              <w:noProof/>
                              <w:sz w:val="18"/>
                              <w:szCs w:val="18"/>
                            </w:rPr>
                            <w:fldChar w:fldCharType="end"/>
                          </w:r>
                        </w:p>
                      </w:txbxContent>
                    </v:textbox>
                  </v:shape>
                </v:group>
                <v:line id="Straight Connector 13" o:spid="_x0000_s1031" style="position:absolute;visibility:visible;mso-wrap-style:square" from="0,0" to="6372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" strokecolor="#d68849" strokeweight="1pt">
                  <v:stroke joinstyle="miter"/>
                  <o:lock v:ext="edit" shapetype="f"/>
                </v:lin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32" type="#_x0000_t75" alt="Shape&#10;&#10;Description automatically generated" style="position:absolute;left:30162;top:825;width:3594;height:3594;rotation:180;flip:x y;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">
                <v:imagedata r:id="rId4" o:title="Shape&#10;&#10;Description automatically generated"/>
                <o:lock v:ext="edit" aspectratio="f"/>
              </v:shap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6AD144" w14:textId="5D7014BC" w:rsidR="00AB355F" w:rsidRPr="00AB355F" w:rsidRDefault="00AB355F" w:rsidP="0014434C">
    <w:pPr>
      <w:pStyle w:val="Footer"/>
      <w:rPr>
        <w:sz w:val="20"/>
        <w:szCs w:val="20"/>
      </w:rPr>
    </w:pPr>
    <w:r w:rsidRPr="00AB355F">
      <w:rPr>
        <w:noProof/>
        <w:sz w:val="20"/>
        <w:szCs w:val="20"/>
      </w:rPr>
      <mc:AlternateContent>
        <mc:Choice Requires="wps">
          <w:drawing>
            <wp:anchor distT="0" distB="0" distL="114300" distR="114300" simplePos="0" relativeHeight="251675648" behindDoc="0" locked="0" layoutInCell="1" allowOverlap="1" wp14:anchorId="50A65586" wp14:editId="0C7E7762">
              <wp:simplePos x="0" y="0"/>
              <wp:positionH relativeFrom="column">
                <wp:posOffset>1658389</wp:posOffset>
              </wp:positionH>
              <wp:positionV relativeFrom="paragraph">
                <wp:posOffset>80818</wp:posOffset>
              </wp:positionV>
              <wp:extent cx="4451350" cy="252095"/>
              <wp:effectExtent l="0" t="0" r="0" b="0"/>
              <wp:wrapNone/>
              <wp:docPr id="7608380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451350" cy="25209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B6811FE" w14:textId="77777777" w:rsidR="00AB355F" w:rsidRPr="00964DF0" w:rsidRDefault="00AB355F" w:rsidP="00AB355F">
                          <w:pPr>
                            <w:rPr>
                              <w:sz w:val="18"/>
                              <w:szCs w:val="18"/>
                            </w:rPr>
                          </w:pPr>
                          <w:r>
                            <w:rPr>
                              <w:sz w:val="20"/>
                              <w:szCs w:val="20"/>
                            </w:rPr>
                            <w:t>S</w:t>
                          </w:r>
                          <w:r w:rsidRPr="00AB355F">
                            <w:rPr>
                              <w:sz w:val="20"/>
                              <w:szCs w:val="20"/>
                            </w:rPr>
                            <w:t xml:space="preserve">ESLIP Lead Member Self-Assessment 2026 </w:t>
                          </w:r>
                          <w:r>
                            <w:rPr>
                              <w:sz w:val="20"/>
                              <w:szCs w:val="20"/>
                            </w:rPr>
                            <w:tab/>
                          </w:r>
                          <w:r>
                            <w:rPr>
                              <w:sz w:val="20"/>
                              <w:szCs w:val="20"/>
                            </w:rPr>
                            <w:tab/>
                          </w:r>
                          <w:r>
                            <w:rPr>
                              <w:sz w:val="20"/>
                              <w:szCs w:val="20"/>
                            </w:rPr>
                            <w:tab/>
                          </w:r>
                          <w:r w:rsidRPr="00964DF0">
                            <w:rPr>
                              <w:sz w:val="18"/>
                              <w:szCs w:val="18"/>
                            </w:rPr>
                            <w:t xml:space="preserve">Page </w:t>
                          </w:r>
                          <w:r w:rsidRPr="00964DF0">
                            <w:rPr>
                              <w:sz w:val="18"/>
                              <w:szCs w:val="18"/>
                            </w:rPr>
                            <w:fldChar w:fldCharType="begin"/>
                          </w:r>
                          <w:r w:rsidRPr="00964DF0">
                            <w:rPr>
                              <w:sz w:val="18"/>
                              <w:szCs w:val="18"/>
                            </w:rPr>
                            <w:instrText xml:space="preserve"> PAGE   \* MERGEFORMAT </w:instrText>
                          </w:r>
                          <w:r w:rsidRPr="00964DF0">
                            <w:rPr>
                              <w:sz w:val="18"/>
                              <w:szCs w:val="18"/>
                            </w:rPr>
                            <w:fldChar w:fldCharType="separate"/>
                          </w:r>
                          <w:r>
                            <w:rPr>
                              <w:sz w:val="18"/>
                              <w:szCs w:val="18"/>
                            </w:rPr>
                            <w:t>1</w:t>
                          </w:r>
                          <w:r w:rsidRPr="00964DF0">
                            <w:rPr>
                              <w:noProof/>
                              <w:sz w:val="18"/>
                              <w:szCs w:val="18"/>
                            </w:rPr>
                            <w:fldChar w:fldCharType="end"/>
                          </w:r>
                        </w:p>
                        <w:p w14:paraId="3BB61891" w14:textId="62873D8D" w:rsidR="00AB355F" w:rsidRPr="00964DF0" w:rsidRDefault="00AB355F" w:rsidP="00AB355F">
                          <w:pPr>
                            <w:rPr>
                              <w:sz w:val="18"/>
                              <w:szCs w:val="18"/>
                            </w:rPr>
                          </w:pPr>
                          <w:r>
                            <w:rPr>
                              <w:sz w:val="20"/>
                              <w:szCs w:val="20"/>
                            </w:rPr>
                            <w:tab/>
                          </w:r>
                          <w:r w:rsidRPr="00964DF0">
                            <w:rPr>
                              <w:sz w:val="18"/>
                              <w:szCs w:val="18"/>
                            </w:rPr>
                            <w:t xml:space="preserve">Page </w:t>
                          </w:r>
                          <w:r w:rsidRPr="00964DF0">
                            <w:rPr>
                              <w:sz w:val="18"/>
                              <w:szCs w:val="18"/>
                            </w:rPr>
                            <w:fldChar w:fldCharType="begin"/>
                          </w:r>
                          <w:r w:rsidRPr="00964DF0">
                            <w:rPr>
                              <w:sz w:val="18"/>
                              <w:szCs w:val="18"/>
                            </w:rPr>
                            <w:instrText xml:space="preserve"> PAGE   \* MERGEFORMAT </w:instrText>
                          </w:r>
                          <w:r w:rsidRPr="00964DF0">
                            <w:rPr>
                              <w:sz w:val="18"/>
                              <w:szCs w:val="18"/>
                            </w:rPr>
                            <w:fldChar w:fldCharType="separate"/>
                          </w:r>
                          <w:r>
                            <w:rPr>
                              <w:sz w:val="18"/>
                              <w:szCs w:val="18"/>
                            </w:rPr>
                            <w:t>1</w:t>
                          </w:r>
                          <w:r w:rsidRPr="00964DF0">
                            <w:rPr>
                              <w:noProof/>
                              <w:sz w:val="18"/>
                              <w:szCs w:val="18"/>
                            </w:rPr>
                            <w:fldChar w:fldCharType="end"/>
                          </w:r>
                        </w:p>
                        <w:p w14:paraId="1F7FF70F" w14:textId="53D9373C" w:rsidR="00AB355F" w:rsidRPr="00AB355F" w:rsidRDefault="00AB355F" w:rsidP="00AB355F">
                          <w:pPr>
                            <w:pStyle w:val="Footer"/>
                            <w:rPr>
                              <w:sz w:val="20"/>
                              <w:szCs w:val="20"/>
                            </w:rPr>
                          </w:pPr>
                        </w:p>
                        <w:p w14:paraId="6A4392BC" w14:textId="2E7D7F0E" w:rsidR="00AB355F" w:rsidRPr="00964DF0" w:rsidRDefault="00AB355F" w:rsidP="00AB355F">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A65586" id="_x0000_t202" coordsize="21600,21600" o:spt="202" path="m,l,21600r21600,l21600,xe">
              <v:stroke joinstyle="miter"/>
              <v:path gradientshapeok="t" o:connecttype="rect"/>
            </v:shapetype>
            <v:shape id="Text Box 3" o:spid="_x0000_s1033" type="#_x0000_t202" style="position:absolute;margin-left:130.6pt;margin-top:6.35pt;width:350.5pt;height:19.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" stroked="f" strokeweight=".5pt">
              <v:path arrowok="t"/>
              <v:textbox>
                <w:txbxContent>
                  <w:p w14:paraId="7B6811FE" w14:textId="77777777" w:rsidR="00AB355F" w:rsidRPr="00964DF0" w:rsidRDefault="00AB355F" w:rsidP="00AB355F">
                    <w:pPr>
                      <w:rPr>
                        <w:sz w:val="18"/>
                        <w:szCs w:val="18"/>
                      </w:rPr>
                    </w:pPr>
                    <w:r>
                      <w:rPr>
                        <w:sz w:val="20"/>
                        <w:szCs w:val="20"/>
                      </w:rPr>
                      <w:t>S</w:t>
                    </w:r>
                    <w:r w:rsidRPr="00AB355F">
                      <w:rPr>
                        <w:sz w:val="20"/>
                        <w:szCs w:val="20"/>
                      </w:rPr>
                      <w:t xml:space="preserve">ESLIP Lead Member Self-Assessment 2026 </w:t>
                    </w:r>
                    <w:r>
                      <w:rPr>
                        <w:sz w:val="20"/>
                        <w:szCs w:val="20"/>
                      </w:rPr>
                      <w:tab/>
                    </w:r>
                    <w:r>
                      <w:rPr>
                        <w:sz w:val="20"/>
                        <w:szCs w:val="20"/>
                      </w:rPr>
                      <w:tab/>
                    </w:r>
                    <w:r>
                      <w:rPr>
                        <w:sz w:val="20"/>
                        <w:szCs w:val="20"/>
                      </w:rPr>
                      <w:tab/>
                    </w:r>
                    <w:r w:rsidRPr="00964DF0">
                      <w:rPr>
                        <w:sz w:val="18"/>
                        <w:szCs w:val="18"/>
                      </w:rPr>
                      <w:t xml:space="preserve">Page </w:t>
                    </w:r>
                    <w:r w:rsidRPr="00964DF0">
                      <w:rPr>
                        <w:sz w:val="18"/>
                        <w:szCs w:val="18"/>
                      </w:rPr>
                      <w:fldChar w:fldCharType="begin"/>
                    </w:r>
                    <w:r w:rsidRPr="00964DF0">
                      <w:rPr>
                        <w:sz w:val="18"/>
                        <w:szCs w:val="18"/>
                      </w:rPr>
                      <w:instrText xml:space="preserve"> PAGE   \* MERGEFORMAT </w:instrText>
                    </w:r>
                    <w:r w:rsidRPr="00964DF0">
                      <w:rPr>
                        <w:sz w:val="18"/>
                        <w:szCs w:val="18"/>
                      </w:rPr>
                      <w:fldChar w:fldCharType="separate"/>
                    </w:r>
                    <w:r>
                      <w:rPr>
                        <w:sz w:val="18"/>
                        <w:szCs w:val="18"/>
                      </w:rPr>
                      <w:t>1</w:t>
                    </w:r>
                    <w:r w:rsidRPr="00964DF0">
                      <w:rPr>
                        <w:noProof/>
                        <w:sz w:val="18"/>
                        <w:szCs w:val="18"/>
                      </w:rPr>
                      <w:fldChar w:fldCharType="end"/>
                    </w:r>
                  </w:p>
                  <w:p w14:paraId="3BB61891" w14:textId="62873D8D" w:rsidR="00AB355F" w:rsidRPr="00964DF0" w:rsidRDefault="00AB355F" w:rsidP="00AB355F">
                    <w:pPr>
                      <w:rPr>
                        <w:sz w:val="18"/>
                        <w:szCs w:val="18"/>
                      </w:rPr>
                    </w:pPr>
                    <w:r>
                      <w:rPr>
                        <w:sz w:val="20"/>
                        <w:szCs w:val="20"/>
                      </w:rPr>
                      <w:tab/>
                    </w:r>
                    <w:r w:rsidRPr="00964DF0">
                      <w:rPr>
                        <w:sz w:val="18"/>
                        <w:szCs w:val="18"/>
                      </w:rPr>
                      <w:t xml:space="preserve">Page </w:t>
                    </w:r>
                    <w:r w:rsidRPr="00964DF0">
                      <w:rPr>
                        <w:sz w:val="18"/>
                        <w:szCs w:val="18"/>
                      </w:rPr>
                      <w:fldChar w:fldCharType="begin"/>
                    </w:r>
                    <w:r w:rsidRPr="00964DF0">
                      <w:rPr>
                        <w:sz w:val="18"/>
                        <w:szCs w:val="18"/>
                      </w:rPr>
                      <w:instrText xml:space="preserve"> PAGE   \* MERGEFORMAT </w:instrText>
                    </w:r>
                    <w:r w:rsidRPr="00964DF0">
                      <w:rPr>
                        <w:sz w:val="18"/>
                        <w:szCs w:val="18"/>
                      </w:rPr>
                      <w:fldChar w:fldCharType="separate"/>
                    </w:r>
                    <w:r>
                      <w:rPr>
                        <w:sz w:val="18"/>
                        <w:szCs w:val="18"/>
                      </w:rPr>
                      <w:t>1</w:t>
                    </w:r>
                    <w:r w:rsidRPr="00964DF0">
                      <w:rPr>
                        <w:noProof/>
                        <w:sz w:val="18"/>
                        <w:szCs w:val="18"/>
                      </w:rPr>
                      <w:fldChar w:fldCharType="end"/>
                    </w:r>
                  </w:p>
                  <w:p w14:paraId="1F7FF70F" w14:textId="53D9373C" w:rsidR="00AB355F" w:rsidRPr="00AB355F" w:rsidRDefault="00AB355F" w:rsidP="00AB355F">
                    <w:pPr>
                      <w:pStyle w:val="Footer"/>
                      <w:rPr>
                        <w:sz w:val="20"/>
                        <w:szCs w:val="20"/>
                      </w:rPr>
                    </w:pPr>
                  </w:p>
                  <w:p w14:paraId="6A4392BC" w14:textId="2E7D7F0E" w:rsidR="00AB355F" w:rsidRPr="00964DF0" w:rsidRDefault="00AB355F" w:rsidP="00AB355F">
                    <w:pPr>
                      <w:rPr>
                        <w:sz w:val="18"/>
                        <w:szCs w:val="18"/>
                      </w:rPr>
                    </w:pPr>
                  </w:p>
                </w:txbxContent>
              </v:textbox>
            </v:shape>
          </w:pict>
        </mc:Fallback>
      </mc:AlternateContent>
    </w:r>
    <w:r w:rsidRPr="00AB355F">
      <w:rPr>
        <w:noProof/>
        <w:sz w:val="20"/>
        <w:szCs w:val="20"/>
      </w:rPr>
      <w:drawing>
        <wp:anchor distT="0" distB="0" distL="114300" distR="114300" simplePos="0" relativeHeight="251654144" behindDoc="0" locked="0" layoutInCell="1" allowOverlap="1" wp14:anchorId="78983CCD" wp14:editId="7BFDEEE4">
          <wp:simplePos x="0" y="0"/>
          <wp:positionH relativeFrom="column">
            <wp:posOffset>-261620</wp:posOffset>
          </wp:positionH>
          <wp:positionV relativeFrom="paragraph">
            <wp:posOffset>25804</wp:posOffset>
          </wp:positionV>
          <wp:extent cx="359410" cy="359410"/>
          <wp:effectExtent l="0" t="0" r="0" b="0"/>
          <wp:wrapNone/>
          <wp:docPr id="7" name="Picture 61" descr="Shap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descr="Shape&#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flipH="1" flipV="1">
                    <a:off x="0" y="0"/>
                    <a:ext cx="359410" cy="359410"/>
                  </a:xfrm>
                  <a:prstGeom prst="rect">
                    <a:avLst/>
                  </a:prstGeom>
                  <a:noFill/>
                  <a:ln>
                    <a:noFill/>
                  </a:ln>
                </pic:spPr>
              </pic:pic>
            </a:graphicData>
          </a:graphic>
          <wp14:sizeRelH relativeFrom="page">
            <wp14:pctWidth>0</wp14:pctWidth>
          </wp14:sizeRelH>
          <wp14:sizeRelV relativeFrom="page">
            <wp14:pctHeight>0</wp14:pctHeight>
          </wp14:sizeRelV>
        </wp:anchor>
      </w:drawing>
    </w:r>
    <w:r w:rsidR="00F6750A" w:rsidRPr="00AB355F">
      <w:rPr>
        <w:noProof/>
        <w:sz w:val="20"/>
        <w:szCs w:val="20"/>
      </w:rPr>
      <mc:AlternateContent>
        <mc:Choice Requires="wps">
          <w:drawing>
            <wp:anchor distT="0" distB="0" distL="114300" distR="114300" simplePos="0" relativeHeight="251656192" behindDoc="0" locked="0" layoutInCell="1" allowOverlap="1" wp14:anchorId="2812AB51" wp14:editId="5159471C">
              <wp:simplePos x="0" y="0"/>
              <wp:positionH relativeFrom="column">
                <wp:posOffset>-260350</wp:posOffset>
              </wp:positionH>
              <wp:positionV relativeFrom="paragraph">
                <wp:posOffset>-114935</wp:posOffset>
              </wp:positionV>
              <wp:extent cx="6371590" cy="0"/>
              <wp:effectExtent l="0" t="0" r="3810" b="0"/>
              <wp:wrapNone/>
              <wp:docPr id="1139724011"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71590" cy="0"/>
                      </a:xfrm>
                      <a:prstGeom prst="line">
                        <a:avLst/>
                      </a:prstGeom>
                      <a:noFill/>
                      <a:ln w="12700" algn="ctr">
                        <a:solidFill>
                          <a:srgbClr val="D68849"/>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E0BDC5" id="Straight Connector 19"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9.05pt" to="481.2pt,-9.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" strokecolor="#d68849" strokeweight="1pt">
              <v:stroke joinstyle="miter"/>
              <o:lock v:ext="edit" shapetype="f"/>
            </v:line>
          </w:pict>
        </mc:Fallback>
      </mc:AlternateContent>
    </w:r>
    <w:r w:rsidRPr="00AB355F">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6C57BB" w14:textId="77777777" w:rsidR="00D10156" w:rsidRDefault="00D10156" w:rsidP="00B403F6">
      <w:pPr>
        <w:spacing w:after="0" w:line="240" w:lineRule="auto"/>
      </w:pPr>
      <w:r>
        <w:separator/>
      </w:r>
    </w:p>
  </w:footnote>
  <w:footnote w:type="continuationSeparator" w:id="0">
    <w:p w14:paraId="02EC1036" w14:textId="77777777" w:rsidR="00D10156" w:rsidRDefault="00D10156" w:rsidP="00B40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F2949E" w14:textId="77777777" w:rsidR="00F37940" w:rsidRPr="0014434C" w:rsidRDefault="00F37940" w:rsidP="0014434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29BC21" w14:textId="2ECA602A" w:rsidR="00F37940" w:rsidRDefault="00F37940" w:rsidP="0014434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F0256"/>
    <w:multiLevelType w:val="hybridMultilevel"/>
    <w:tmpl w:val="7340F6E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7162B"/>
    <w:multiLevelType w:val="hybridMultilevel"/>
    <w:tmpl w:val="FFE82526"/>
    <w:lvl w:ilvl="0" w:tplc="04090003">
      <w:start w:val="1"/>
      <w:numFmt w:val="bullet"/>
      <w:lvlText w:val="o"/>
      <w:lvlJc w:val="left"/>
      <w:pPr>
        <w:ind w:left="720" w:hanging="360"/>
      </w:pPr>
      <w:rPr>
        <w:rFonts w:ascii="Courier New" w:hAnsi="Courier New"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6CA2710"/>
    <w:multiLevelType w:val="hybridMultilevel"/>
    <w:tmpl w:val="8AE4B268"/>
    <w:numStyleLink w:val="ImportedStyle1"/>
  </w:abstractNum>
  <w:abstractNum w:abstractNumId="3" w15:restartNumberingAfterBreak="0">
    <w:nsid w:val="18B6429E"/>
    <w:multiLevelType w:val="hybridMultilevel"/>
    <w:tmpl w:val="9D30C1DA"/>
    <w:lvl w:ilvl="0" w:tplc="0409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80" w:hanging="360"/>
      </w:pPr>
      <w:rPr>
        <w:rFonts w:ascii="Courier New" w:hAnsi="Courier New" w:hint="default"/>
      </w:rPr>
    </w:lvl>
    <w:lvl w:ilvl="2" w:tplc="FFFFFFFF" w:tentative="1">
      <w:start w:val="1"/>
      <w:numFmt w:val="bullet"/>
      <w:lvlText w:val=""/>
      <w:lvlJc w:val="left"/>
      <w:pPr>
        <w:ind w:left="2200" w:hanging="360"/>
      </w:pPr>
      <w:rPr>
        <w:rFonts w:ascii="Wingdings" w:hAnsi="Wingdings" w:hint="default"/>
      </w:rPr>
    </w:lvl>
    <w:lvl w:ilvl="3" w:tplc="FFFFFFFF" w:tentative="1">
      <w:start w:val="1"/>
      <w:numFmt w:val="bullet"/>
      <w:lvlText w:val=""/>
      <w:lvlJc w:val="left"/>
      <w:pPr>
        <w:ind w:left="2920" w:hanging="360"/>
      </w:pPr>
      <w:rPr>
        <w:rFonts w:ascii="Symbol" w:hAnsi="Symbol" w:hint="default"/>
      </w:rPr>
    </w:lvl>
    <w:lvl w:ilvl="4" w:tplc="FFFFFFFF" w:tentative="1">
      <w:start w:val="1"/>
      <w:numFmt w:val="bullet"/>
      <w:lvlText w:val="o"/>
      <w:lvlJc w:val="left"/>
      <w:pPr>
        <w:ind w:left="3640" w:hanging="360"/>
      </w:pPr>
      <w:rPr>
        <w:rFonts w:ascii="Courier New" w:hAnsi="Courier New" w:hint="default"/>
      </w:rPr>
    </w:lvl>
    <w:lvl w:ilvl="5" w:tplc="FFFFFFFF" w:tentative="1">
      <w:start w:val="1"/>
      <w:numFmt w:val="bullet"/>
      <w:lvlText w:val=""/>
      <w:lvlJc w:val="left"/>
      <w:pPr>
        <w:ind w:left="4360" w:hanging="360"/>
      </w:pPr>
      <w:rPr>
        <w:rFonts w:ascii="Wingdings" w:hAnsi="Wingdings" w:hint="default"/>
      </w:rPr>
    </w:lvl>
    <w:lvl w:ilvl="6" w:tplc="FFFFFFFF" w:tentative="1">
      <w:start w:val="1"/>
      <w:numFmt w:val="bullet"/>
      <w:lvlText w:val=""/>
      <w:lvlJc w:val="left"/>
      <w:pPr>
        <w:ind w:left="5080" w:hanging="360"/>
      </w:pPr>
      <w:rPr>
        <w:rFonts w:ascii="Symbol" w:hAnsi="Symbol" w:hint="default"/>
      </w:rPr>
    </w:lvl>
    <w:lvl w:ilvl="7" w:tplc="FFFFFFFF" w:tentative="1">
      <w:start w:val="1"/>
      <w:numFmt w:val="bullet"/>
      <w:lvlText w:val="o"/>
      <w:lvlJc w:val="left"/>
      <w:pPr>
        <w:ind w:left="5800" w:hanging="360"/>
      </w:pPr>
      <w:rPr>
        <w:rFonts w:ascii="Courier New" w:hAnsi="Courier New" w:hint="default"/>
      </w:rPr>
    </w:lvl>
    <w:lvl w:ilvl="8" w:tplc="FFFFFFFF" w:tentative="1">
      <w:start w:val="1"/>
      <w:numFmt w:val="bullet"/>
      <w:lvlText w:val=""/>
      <w:lvlJc w:val="left"/>
      <w:pPr>
        <w:ind w:left="6520" w:hanging="360"/>
      </w:pPr>
      <w:rPr>
        <w:rFonts w:ascii="Wingdings" w:hAnsi="Wingdings" w:hint="default"/>
      </w:rPr>
    </w:lvl>
  </w:abstractNum>
  <w:abstractNum w:abstractNumId="4" w15:restartNumberingAfterBreak="0">
    <w:nsid w:val="20185F8F"/>
    <w:multiLevelType w:val="hybridMultilevel"/>
    <w:tmpl w:val="80BAE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FC39DF"/>
    <w:multiLevelType w:val="hybridMultilevel"/>
    <w:tmpl w:val="1D6AC3E6"/>
    <w:lvl w:ilvl="0" w:tplc="C6262BE8">
      <w:start w:val="1"/>
      <w:numFmt w:val="bullet"/>
      <w:pStyle w:val="Bullet"/>
      <w:lvlText w:val=""/>
      <w:lvlJc w:val="left"/>
      <w:pPr>
        <w:ind w:left="720" w:hanging="360"/>
      </w:pPr>
      <w:rPr>
        <w:rFonts w:ascii="Symbol" w:hAnsi="Symbol" w:hint="default"/>
        <w:color w:val="75B8C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E4A6148"/>
    <w:multiLevelType w:val="hybridMultilevel"/>
    <w:tmpl w:val="BAB690D2"/>
    <w:lvl w:ilvl="0" w:tplc="0409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1E82FE1"/>
    <w:multiLevelType w:val="hybridMultilevel"/>
    <w:tmpl w:val="15A0DC12"/>
    <w:lvl w:ilvl="0" w:tplc="04090003">
      <w:start w:val="1"/>
      <w:numFmt w:val="bullet"/>
      <w:lvlText w:val="o"/>
      <w:lvlJc w:val="left"/>
      <w:pPr>
        <w:ind w:left="720" w:hanging="360"/>
      </w:pPr>
      <w:rPr>
        <w:rFonts w:ascii="Courier New" w:hAnsi="Courier New"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4895430B"/>
    <w:multiLevelType w:val="hybridMultilevel"/>
    <w:tmpl w:val="8AE4B268"/>
    <w:styleLink w:val="ImportedStyle1"/>
    <w:lvl w:ilvl="0" w:tplc="BB18188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305BE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082D82">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FF8E9E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F4838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C62B30">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664327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C0AA1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6C80F2">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4E4864E5"/>
    <w:multiLevelType w:val="hybridMultilevel"/>
    <w:tmpl w:val="7BDC481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EAF672C"/>
    <w:multiLevelType w:val="hybridMultilevel"/>
    <w:tmpl w:val="5ACCA8CA"/>
    <w:lvl w:ilvl="0" w:tplc="04090003">
      <w:start w:val="1"/>
      <w:numFmt w:val="bullet"/>
      <w:lvlText w:val="o"/>
      <w:lvlJc w:val="left"/>
      <w:pPr>
        <w:ind w:left="720" w:hanging="360"/>
      </w:pPr>
      <w:rPr>
        <w:rFonts w:ascii="Courier New" w:hAnsi="Courier New"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56BC286F"/>
    <w:multiLevelType w:val="hybridMultilevel"/>
    <w:tmpl w:val="7452E480"/>
    <w:lvl w:ilvl="0" w:tplc="04090003">
      <w:start w:val="1"/>
      <w:numFmt w:val="bullet"/>
      <w:lvlText w:val="o"/>
      <w:lvlJc w:val="left"/>
      <w:pPr>
        <w:ind w:left="720" w:hanging="360"/>
      </w:pPr>
      <w:rPr>
        <w:rFonts w:ascii="Courier New" w:hAnsi="Courier New"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688A312C"/>
    <w:multiLevelType w:val="hybridMultilevel"/>
    <w:tmpl w:val="5FF6F8A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CC1887"/>
    <w:multiLevelType w:val="hybridMultilevel"/>
    <w:tmpl w:val="2BC45844"/>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5D5ADB"/>
    <w:multiLevelType w:val="hybridMultilevel"/>
    <w:tmpl w:val="66786524"/>
    <w:lvl w:ilvl="0" w:tplc="04090003">
      <w:start w:val="1"/>
      <w:numFmt w:val="bullet"/>
      <w:lvlText w:val="o"/>
      <w:lvlJc w:val="left"/>
      <w:pPr>
        <w:ind w:left="720" w:hanging="360"/>
      </w:pPr>
      <w:rPr>
        <w:rFonts w:ascii="Courier New" w:hAnsi="Courier New"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72DC3EAA"/>
    <w:multiLevelType w:val="hybridMultilevel"/>
    <w:tmpl w:val="845652B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2400EC"/>
    <w:multiLevelType w:val="hybridMultilevel"/>
    <w:tmpl w:val="0212B89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3748941">
    <w:abstractNumId w:val="4"/>
  </w:num>
  <w:num w:numId="2" w16cid:durableId="769007756">
    <w:abstractNumId w:val="9"/>
  </w:num>
  <w:num w:numId="3" w16cid:durableId="1348405098">
    <w:abstractNumId w:val="5"/>
  </w:num>
  <w:num w:numId="4" w16cid:durableId="199248344">
    <w:abstractNumId w:val="8"/>
  </w:num>
  <w:num w:numId="5" w16cid:durableId="111479723">
    <w:abstractNumId w:val="2"/>
  </w:num>
  <w:num w:numId="6" w16cid:durableId="1311523222">
    <w:abstractNumId w:val="6"/>
  </w:num>
  <w:num w:numId="7" w16cid:durableId="464396302">
    <w:abstractNumId w:val="16"/>
  </w:num>
  <w:num w:numId="8" w16cid:durableId="1578053058">
    <w:abstractNumId w:val="10"/>
  </w:num>
  <w:num w:numId="9" w16cid:durableId="1639139735">
    <w:abstractNumId w:val="3"/>
  </w:num>
  <w:num w:numId="10" w16cid:durableId="939995061">
    <w:abstractNumId w:val="0"/>
  </w:num>
  <w:num w:numId="11" w16cid:durableId="1187866942">
    <w:abstractNumId w:val="14"/>
  </w:num>
  <w:num w:numId="12" w16cid:durableId="1263881864">
    <w:abstractNumId w:val="15"/>
  </w:num>
  <w:num w:numId="13" w16cid:durableId="2108232468">
    <w:abstractNumId w:val="7"/>
  </w:num>
  <w:num w:numId="14" w16cid:durableId="1358433479">
    <w:abstractNumId w:val="12"/>
  </w:num>
  <w:num w:numId="15" w16cid:durableId="783961679">
    <w:abstractNumId w:val="1"/>
  </w:num>
  <w:num w:numId="16" w16cid:durableId="1504928278">
    <w:abstractNumId w:val="11"/>
  </w:num>
  <w:num w:numId="17" w16cid:durableId="1177770706">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55F"/>
    <w:rsid w:val="00001869"/>
    <w:rsid w:val="00011D52"/>
    <w:rsid w:val="0014434C"/>
    <w:rsid w:val="0016583E"/>
    <w:rsid w:val="001910C3"/>
    <w:rsid w:val="0019688F"/>
    <w:rsid w:val="00215EFD"/>
    <w:rsid w:val="002306D8"/>
    <w:rsid w:val="00276EF3"/>
    <w:rsid w:val="002A0D30"/>
    <w:rsid w:val="002D4A69"/>
    <w:rsid w:val="00301756"/>
    <w:rsid w:val="00317BD7"/>
    <w:rsid w:val="00340E21"/>
    <w:rsid w:val="00347BF3"/>
    <w:rsid w:val="003651E5"/>
    <w:rsid w:val="0038784C"/>
    <w:rsid w:val="00414465"/>
    <w:rsid w:val="00421C3D"/>
    <w:rsid w:val="0045181D"/>
    <w:rsid w:val="0047593B"/>
    <w:rsid w:val="004B27AB"/>
    <w:rsid w:val="004C188E"/>
    <w:rsid w:val="004C52BA"/>
    <w:rsid w:val="004C7D3F"/>
    <w:rsid w:val="00556D03"/>
    <w:rsid w:val="00565CC2"/>
    <w:rsid w:val="005D3659"/>
    <w:rsid w:val="005D5440"/>
    <w:rsid w:val="006146E9"/>
    <w:rsid w:val="00622438"/>
    <w:rsid w:val="00641EAC"/>
    <w:rsid w:val="00696A49"/>
    <w:rsid w:val="00747749"/>
    <w:rsid w:val="0076776C"/>
    <w:rsid w:val="007826E3"/>
    <w:rsid w:val="007B65A7"/>
    <w:rsid w:val="00812336"/>
    <w:rsid w:val="00815CCA"/>
    <w:rsid w:val="008977BA"/>
    <w:rsid w:val="008B0892"/>
    <w:rsid w:val="00947135"/>
    <w:rsid w:val="009C183B"/>
    <w:rsid w:val="00AB355F"/>
    <w:rsid w:val="00AB4364"/>
    <w:rsid w:val="00B21DA5"/>
    <w:rsid w:val="00B403F6"/>
    <w:rsid w:val="00BD3DFB"/>
    <w:rsid w:val="00BD5250"/>
    <w:rsid w:val="00CE2AFF"/>
    <w:rsid w:val="00CF5F43"/>
    <w:rsid w:val="00D10156"/>
    <w:rsid w:val="00DD23A6"/>
    <w:rsid w:val="00E6028A"/>
    <w:rsid w:val="00E71F68"/>
    <w:rsid w:val="00E74F69"/>
    <w:rsid w:val="00F37940"/>
    <w:rsid w:val="00F67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E403D"/>
  <w15:chartTrackingRefBased/>
  <w15:docId w15:val="{673946B4-C7ED-C340-99E3-A68013D2A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F43"/>
    <w:pPr>
      <w:spacing w:after="160" w:line="259" w:lineRule="auto"/>
    </w:pPr>
    <w:rPr>
      <w:rFonts w:ascii="Raleway" w:hAnsi="Raleway"/>
      <w:sz w:val="22"/>
      <w:szCs w:val="22"/>
      <w:lang w:val="en-GB"/>
    </w:rPr>
  </w:style>
  <w:style w:type="paragraph" w:styleId="Heading1">
    <w:name w:val="heading 1"/>
    <w:basedOn w:val="Normal"/>
    <w:next w:val="Normal"/>
    <w:link w:val="Heading1Char"/>
    <w:autoRedefine/>
    <w:uiPriority w:val="9"/>
    <w:qFormat/>
    <w:rsid w:val="00AB355F"/>
    <w:pPr>
      <w:keepNext/>
      <w:keepLines/>
      <w:spacing w:before="240" w:after="240" w:line="240" w:lineRule="auto"/>
      <w:jc w:val="center"/>
      <w:outlineLvl w:val="0"/>
    </w:pPr>
    <w:rPr>
      <w:rFonts w:ascii="Raleway SemiBold" w:eastAsia="Times New Roman" w:hAnsi="Raleway SemiBold"/>
      <w:b/>
      <w:bCs/>
      <w:color w:val="532F6B"/>
      <w:sz w:val="32"/>
      <w:szCs w:val="32"/>
    </w:rPr>
  </w:style>
  <w:style w:type="paragraph" w:styleId="Heading2">
    <w:name w:val="heading 2"/>
    <w:basedOn w:val="Heading1"/>
    <w:next w:val="Normal"/>
    <w:link w:val="Heading2Char"/>
    <w:uiPriority w:val="9"/>
    <w:unhideWhenUsed/>
    <w:qFormat/>
    <w:rsid w:val="00B403F6"/>
    <w:pPr>
      <w:spacing w:before="40"/>
      <w:outlineLvl w:val="1"/>
    </w:pPr>
    <w:rPr>
      <w:sz w:val="26"/>
      <w:szCs w:val="26"/>
    </w:rPr>
  </w:style>
  <w:style w:type="paragraph" w:styleId="Heading3">
    <w:name w:val="heading 3"/>
    <w:basedOn w:val="Heading2"/>
    <w:next w:val="Normal"/>
    <w:link w:val="Heading3Char"/>
    <w:uiPriority w:val="9"/>
    <w:unhideWhenUsed/>
    <w:qFormat/>
    <w:rsid w:val="00B403F6"/>
    <w:pPr>
      <w:outlineLvl w:val="2"/>
    </w:pPr>
    <w:rPr>
      <w:color w:val="75B8C2"/>
      <w:sz w:val="24"/>
      <w:szCs w:val="24"/>
    </w:rPr>
  </w:style>
  <w:style w:type="paragraph" w:styleId="Heading4">
    <w:name w:val="heading 4"/>
    <w:basedOn w:val="Normal"/>
    <w:next w:val="Normal"/>
    <w:link w:val="Heading4Char"/>
    <w:uiPriority w:val="9"/>
    <w:unhideWhenUsed/>
    <w:qFormat/>
    <w:rsid w:val="003651E5"/>
    <w:pPr>
      <w:keepNext/>
      <w:keepLines/>
      <w:spacing w:before="40" w:after="0"/>
      <w:outlineLvl w:val="3"/>
    </w:pPr>
    <w:rPr>
      <w:rFonts w:ascii="Raleway SemiBold" w:eastAsia="Times New Roman" w:hAnsi="Raleway SemiBold"/>
      <w:i/>
      <w:iCs/>
      <w:color w:val="D68849"/>
    </w:rPr>
  </w:style>
  <w:style w:type="paragraph" w:styleId="Heading5">
    <w:name w:val="heading 5"/>
    <w:basedOn w:val="Normal"/>
    <w:next w:val="Normal"/>
    <w:link w:val="Heading5Char"/>
    <w:uiPriority w:val="9"/>
    <w:unhideWhenUsed/>
    <w:rsid w:val="003651E5"/>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B355F"/>
    <w:rPr>
      <w:rFonts w:ascii="Raleway SemiBold" w:eastAsia="Times New Roman" w:hAnsi="Raleway SemiBold"/>
      <w:b/>
      <w:bCs/>
      <w:color w:val="532F6B"/>
      <w:sz w:val="32"/>
      <w:szCs w:val="32"/>
      <w:lang w:val="en-GB"/>
    </w:rPr>
  </w:style>
  <w:style w:type="character" w:customStyle="1" w:styleId="Heading2Char">
    <w:name w:val="Heading 2 Char"/>
    <w:link w:val="Heading2"/>
    <w:uiPriority w:val="9"/>
    <w:rsid w:val="00B403F6"/>
    <w:rPr>
      <w:rFonts w:ascii="Raleway SemiBold" w:eastAsia="Times New Roman" w:hAnsi="Raleway SemiBold" w:cs="Times New Roman"/>
      <w:color w:val="532F6B"/>
      <w:sz w:val="26"/>
      <w:szCs w:val="26"/>
    </w:rPr>
  </w:style>
  <w:style w:type="paragraph" w:styleId="Subtitle">
    <w:name w:val="Subtitle"/>
    <w:basedOn w:val="Normal"/>
    <w:next w:val="Normal"/>
    <w:link w:val="SubtitleChar"/>
    <w:uiPriority w:val="11"/>
    <w:qFormat/>
    <w:rsid w:val="00556D03"/>
    <w:pPr>
      <w:numPr>
        <w:ilvl w:val="1"/>
      </w:numPr>
    </w:pPr>
    <w:rPr>
      <w:rFonts w:eastAsia="Times New Roman"/>
      <w:b/>
      <w:color w:val="75B8C2"/>
      <w:spacing w:val="15"/>
      <w:sz w:val="40"/>
      <w:szCs w:val="40"/>
    </w:rPr>
  </w:style>
  <w:style w:type="character" w:customStyle="1" w:styleId="SubtitleChar">
    <w:name w:val="Subtitle Char"/>
    <w:link w:val="Subtitle"/>
    <w:uiPriority w:val="11"/>
    <w:rsid w:val="00556D03"/>
    <w:rPr>
      <w:rFonts w:ascii="Raleway" w:eastAsia="Times New Roman" w:hAnsi="Raleway"/>
      <w:b/>
      <w:color w:val="75B8C2"/>
      <w:spacing w:val="15"/>
      <w:sz w:val="40"/>
      <w:szCs w:val="40"/>
    </w:rPr>
  </w:style>
  <w:style w:type="character" w:customStyle="1" w:styleId="Heading3Char">
    <w:name w:val="Heading 3 Char"/>
    <w:link w:val="Heading3"/>
    <w:uiPriority w:val="9"/>
    <w:rsid w:val="00B403F6"/>
    <w:rPr>
      <w:rFonts w:ascii="Raleway SemiBold" w:eastAsia="Times New Roman" w:hAnsi="Raleway SemiBold" w:cs="Times New Roman"/>
      <w:color w:val="75B8C2"/>
      <w:sz w:val="24"/>
      <w:szCs w:val="24"/>
    </w:rPr>
  </w:style>
  <w:style w:type="paragraph" w:styleId="Title">
    <w:name w:val="Title"/>
    <w:basedOn w:val="Heading1"/>
    <w:next w:val="Heading1"/>
    <w:link w:val="TitleChar"/>
    <w:uiPriority w:val="10"/>
    <w:qFormat/>
    <w:rsid w:val="00B403F6"/>
    <w:pPr>
      <w:contextualSpacing/>
    </w:pPr>
    <w:rPr>
      <w:spacing w:val="-10"/>
      <w:kern w:val="28"/>
      <w:sz w:val="56"/>
      <w:szCs w:val="56"/>
    </w:rPr>
  </w:style>
  <w:style w:type="character" w:customStyle="1" w:styleId="TitleChar">
    <w:name w:val="Title Char"/>
    <w:link w:val="Title"/>
    <w:uiPriority w:val="10"/>
    <w:rsid w:val="00B403F6"/>
    <w:rPr>
      <w:rFonts w:ascii="Raleway SemiBold" w:eastAsia="Times New Roman" w:hAnsi="Raleway SemiBold" w:cs="Times New Roman"/>
      <w:color w:val="532F6B"/>
      <w:spacing w:val="-10"/>
      <w:kern w:val="28"/>
      <w:sz w:val="56"/>
      <w:szCs w:val="56"/>
    </w:rPr>
  </w:style>
  <w:style w:type="paragraph" w:styleId="Quote">
    <w:name w:val="Quote"/>
    <w:basedOn w:val="Normal"/>
    <w:next w:val="Normal"/>
    <w:link w:val="QuoteChar"/>
    <w:uiPriority w:val="29"/>
    <w:qFormat/>
    <w:rsid w:val="00B403F6"/>
    <w:pPr>
      <w:spacing w:before="200"/>
      <w:ind w:left="864" w:right="864"/>
      <w:jc w:val="center"/>
    </w:pPr>
    <w:rPr>
      <w:i/>
      <w:iCs/>
      <w:color w:val="404040"/>
    </w:rPr>
  </w:style>
  <w:style w:type="character" w:customStyle="1" w:styleId="QuoteChar">
    <w:name w:val="Quote Char"/>
    <w:link w:val="Quote"/>
    <w:uiPriority w:val="29"/>
    <w:rsid w:val="00B403F6"/>
    <w:rPr>
      <w:rFonts w:ascii="Raleway" w:hAnsi="Raleway"/>
      <w:i/>
      <w:iCs/>
      <w:color w:val="404040"/>
    </w:rPr>
  </w:style>
  <w:style w:type="paragraph" w:styleId="ListParagraph">
    <w:name w:val="List Paragraph"/>
    <w:basedOn w:val="Normal"/>
    <w:qFormat/>
    <w:rsid w:val="00B403F6"/>
    <w:pPr>
      <w:ind w:left="720"/>
      <w:contextualSpacing/>
    </w:pPr>
  </w:style>
  <w:style w:type="paragraph" w:styleId="Header">
    <w:name w:val="header"/>
    <w:basedOn w:val="Normal"/>
    <w:link w:val="HeaderChar"/>
    <w:uiPriority w:val="99"/>
    <w:unhideWhenUsed/>
    <w:rsid w:val="00B403F6"/>
    <w:pPr>
      <w:tabs>
        <w:tab w:val="center" w:pos="4513"/>
        <w:tab w:val="right" w:pos="9026"/>
      </w:tabs>
      <w:spacing w:after="0" w:line="240" w:lineRule="auto"/>
    </w:pPr>
  </w:style>
  <w:style w:type="character" w:customStyle="1" w:styleId="HeaderChar">
    <w:name w:val="Header Char"/>
    <w:link w:val="Header"/>
    <w:uiPriority w:val="99"/>
    <w:rsid w:val="00B403F6"/>
    <w:rPr>
      <w:rFonts w:ascii="Raleway" w:hAnsi="Raleway"/>
    </w:rPr>
  </w:style>
  <w:style w:type="paragraph" w:styleId="Footer">
    <w:name w:val="footer"/>
    <w:basedOn w:val="Normal"/>
    <w:link w:val="FooterChar"/>
    <w:uiPriority w:val="99"/>
    <w:unhideWhenUsed/>
    <w:rsid w:val="00B403F6"/>
    <w:pPr>
      <w:tabs>
        <w:tab w:val="center" w:pos="4513"/>
        <w:tab w:val="right" w:pos="9026"/>
      </w:tabs>
      <w:spacing w:after="0" w:line="240" w:lineRule="auto"/>
    </w:pPr>
  </w:style>
  <w:style w:type="character" w:customStyle="1" w:styleId="FooterChar">
    <w:name w:val="Footer Char"/>
    <w:link w:val="Footer"/>
    <w:uiPriority w:val="99"/>
    <w:rsid w:val="00B403F6"/>
    <w:rPr>
      <w:rFonts w:ascii="Raleway" w:hAnsi="Raleway"/>
    </w:rPr>
  </w:style>
  <w:style w:type="character" w:styleId="Hyperlink">
    <w:name w:val="Hyperlink"/>
    <w:uiPriority w:val="99"/>
    <w:unhideWhenUsed/>
    <w:rsid w:val="00622438"/>
    <w:rPr>
      <w:color w:val="532F6B"/>
      <w:u w:val="single"/>
    </w:rPr>
  </w:style>
  <w:style w:type="character" w:styleId="UnresolvedMention">
    <w:name w:val="Unresolved Mention"/>
    <w:uiPriority w:val="99"/>
    <w:semiHidden/>
    <w:unhideWhenUsed/>
    <w:rsid w:val="00556D03"/>
    <w:rPr>
      <w:color w:val="605E5C"/>
      <w:shd w:val="clear" w:color="auto" w:fill="E1DFDD"/>
    </w:rPr>
  </w:style>
  <w:style w:type="character" w:customStyle="1" w:styleId="Heading4Char">
    <w:name w:val="Heading 4 Char"/>
    <w:link w:val="Heading4"/>
    <w:uiPriority w:val="9"/>
    <w:rsid w:val="003651E5"/>
    <w:rPr>
      <w:rFonts w:ascii="Raleway SemiBold" w:eastAsia="Times New Roman" w:hAnsi="Raleway SemiBold" w:cs="Times New Roman"/>
      <w:i/>
      <w:iCs/>
      <w:color w:val="D68849"/>
    </w:rPr>
  </w:style>
  <w:style w:type="character" w:customStyle="1" w:styleId="Heading5Char">
    <w:name w:val="Heading 5 Char"/>
    <w:link w:val="Heading5"/>
    <w:uiPriority w:val="9"/>
    <w:rsid w:val="003651E5"/>
    <w:rPr>
      <w:rFonts w:ascii="Calibri Light" w:eastAsia="Times New Roman" w:hAnsi="Calibri Light" w:cs="Times New Roman"/>
      <w:color w:val="2F5496"/>
    </w:rPr>
  </w:style>
  <w:style w:type="character" w:styleId="SubtleEmphasis">
    <w:name w:val="Subtle Emphasis"/>
    <w:uiPriority w:val="19"/>
    <w:qFormat/>
    <w:rsid w:val="003651E5"/>
    <w:rPr>
      <w:i w:val="0"/>
      <w:iCs w:val="0"/>
      <w:color w:val="404040"/>
    </w:rPr>
  </w:style>
  <w:style w:type="paragraph" w:customStyle="1" w:styleId="Bullet">
    <w:name w:val="Bullet"/>
    <w:basedOn w:val="ListParagraph"/>
    <w:link w:val="BulletChar"/>
    <w:qFormat/>
    <w:rsid w:val="00B21DA5"/>
    <w:pPr>
      <w:numPr>
        <w:numId w:val="3"/>
      </w:numPr>
    </w:pPr>
  </w:style>
  <w:style w:type="character" w:customStyle="1" w:styleId="BulletChar">
    <w:name w:val="Bullet Char"/>
    <w:link w:val="Bullet"/>
    <w:rsid w:val="00B21DA5"/>
    <w:rPr>
      <w:rFonts w:ascii="Raleway" w:hAnsi="Raleway"/>
    </w:rPr>
  </w:style>
  <w:style w:type="character" w:styleId="Emphasis">
    <w:name w:val="Emphasis"/>
    <w:uiPriority w:val="20"/>
    <w:qFormat/>
    <w:rsid w:val="00B21DA5"/>
    <w:rPr>
      <w:i/>
      <w:iCs/>
    </w:rPr>
  </w:style>
  <w:style w:type="character" w:styleId="FollowedHyperlink">
    <w:name w:val="FollowedHyperlink"/>
    <w:uiPriority w:val="99"/>
    <w:semiHidden/>
    <w:unhideWhenUsed/>
    <w:rsid w:val="002306D8"/>
    <w:rPr>
      <w:color w:val="954F72"/>
      <w:u w:val="single"/>
    </w:rPr>
  </w:style>
  <w:style w:type="paragraph" w:customStyle="1" w:styleId="Heading">
    <w:name w:val="Heading"/>
    <w:next w:val="BodyA"/>
    <w:rsid w:val="00AB355F"/>
    <w:pPr>
      <w:keepNext/>
      <w:keepLines/>
      <w:pBdr>
        <w:top w:val="nil"/>
        <w:left w:val="nil"/>
        <w:bottom w:val="nil"/>
        <w:right w:val="nil"/>
        <w:between w:val="nil"/>
        <w:bar w:val="nil"/>
      </w:pBdr>
      <w:spacing w:before="160" w:after="120"/>
      <w:outlineLvl w:val="0"/>
    </w:pPr>
    <w:rPr>
      <w:rFonts w:ascii="Calibri Light" w:eastAsia="Arial Unicode MS" w:hAnsi="Calibri Light" w:cs="Arial Unicode MS"/>
      <w:color w:val="000000"/>
      <w:sz w:val="32"/>
      <w:szCs w:val="32"/>
      <w:u w:color="2F5496"/>
      <w:bdr w:val="nil"/>
      <w:lang w:eastAsia="en-GB"/>
    </w:rPr>
  </w:style>
  <w:style w:type="paragraph" w:customStyle="1" w:styleId="BodyA">
    <w:name w:val="Body A"/>
    <w:rsid w:val="00AB355F"/>
    <w:pPr>
      <w:pBdr>
        <w:top w:val="nil"/>
        <w:left w:val="nil"/>
        <w:bottom w:val="nil"/>
        <w:right w:val="nil"/>
        <w:between w:val="nil"/>
        <w:bar w:val="nil"/>
      </w:pBdr>
      <w:spacing w:after="100" w:line="247" w:lineRule="auto"/>
    </w:pPr>
    <w:rPr>
      <w:rFonts w:eastAsia="Arial Unicode MS" w:cs="Arial Unicode MS"/>
      <w:color w:val="000000"/>
      <w:sz w:val="22"/>
      <w:szCs w:val="22"/>
      <w:u w:color="000000"/>
      <w:bdr w:val="nil"/>
      <w:lang w:eastAsia="en-GB"/>
    </w:rPr>
  </w:style>
  <w:style w:type="paragraph" w:styleId="NormalWeb">
    <w:name w:val="Normal (Web)"/>
    <w:rsid w:val="00AB355F"/>
    <w:pPr>
      <w:pBdr>
        <w:top w:val="nil"/>
        <w:left w:val="nil"/>
        <w:bottom w:val="nil"/>
        <w:right w:val="nil"/>
        <w:between w:val="nil"/>
        <w:bar w:val="nil"/>
      </w:pBdr>
      <w:spacing w:after="120" w:line="247" w:lineRule="auto"/>
    </w:pPr>
    <w:rPr>
      <w:rFonts w:eastAsia="Arial Unicode MS" w:cs="Arial Unicode MS"/>
      <w:color w:val="000000"/>
      <w:sz w:val="22"/>
      <w:szCs w:val="24"/>
      <w:u w:color="000000"/>
      <w:bdr w:val="nil"/>
      <w:lang w:eastAsia="en-GB"/>
    </w:rPr>
  </w:style>
  <w:style w:type="character" w:customStyle="1" w:styleId="None">
    <w:name w:val="None"/>
    <w:rsid w:val="00AB355F"/>
  </w:style>
  <w:style w:type="character" w:customStyle="1" w:styleId="Hyperlink1">
    <w:name w:val="Hyperlink.1"/>
    <w:rsid w:val="00AB355F"/>
    <w:rPr>
      <w:color w:val="0000FF"/>
      <w:u w:val="single" w:color="0000FF"/>
      <w14:textOutline w14:w="0" w14:cap="rnd" w14:cmpd="sng" w14:algn="ctr">
        <w14:noFill/>
        <w14:prstDash w14:val="solid"/>
        <w14:bevel/>
      </w14:textOutline>
    </w:rPr>
  </w:style>
  <w:style w:type="numbering" w:customStyle="1" w:styleId="ImportedStyle1">
    <w:name w:val="Imported Style 1"/>
    <w:rsid w:val="00AB355F"/>
    <w:pPr>
      <w:numPr>
        <w:numId w:val="4"/>
      </w:numPr>
    </w:pPr>
  </w:style>
  <w:style w:type="character" w:customStyle="1" w:styleId="Hyperlink2">
    <w:name w:val="Hyperlink.2"/>
    <w:rsid w:val="00AB355F"/>
    <w:rPr>
      <w:color w:val="0000FF"/>
      <w:u w:val="single" w:color="0000FF"/>
      <w:lang w:val="en-US"/>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slip.co.uk/home/regional-improvement-pla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seslip.co.uk" TargetMode="External"/><Relationship Id="rId2" Type="http://schemas.openxmlformats.org/officeDocument/2006/relationships/image" Target="media/image2.png"/><Relationship Id="rId1" Type="http://schemas.openxmlformats.org/officeDocument/2006/relationships/hyperlink" Target="http://www.seslip.co.uk" TargetMode="External"/><Relationship Id="rId4"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welch/Library/CloudStorage/OneDrive-Personal/SESLIP/02%20-%20Documents/Templates/SESLIP%20Word%20Template%20April%20202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SESLIP Word Template April 2023.dot</Template>
  <TotalTime>6</TotalTime>
  <Pages>7</Pages>
  <Words>1567</Words>
  <Characters>8934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10481</CharactersWithSpaces>
  <SharedDoc>false</SharedDoc>
  <HLinks>
    <vt:vector size="12" baseType="variant">
      <vt:variant>
        <vt:i4>5832719</vt:i4>
      </vt:variant>
      <vt:variant>
        <vt:i4>9</vt:i4>
      </vt:variant>
      <vt:variant>
        <vt:i4>0</vt:i4>
      </vt:variant>
      <vt:variant>
        <vt:i4>5</vt:i4>
      </vt:variant>
      <vt:variant>
        <vt:lpwstr>http://www.seslip.co.uk/</vt:lpwstr>
      </vt:variant>
      <vt:variant>
        <vt:lpwstr/>
      </vt:variant>
      <vt:variant>
        <vt:i4>5832719</vt:i4>
      </vt:variant>
      <vt:variant>
        <vt:i4>0</vt:i4>
      </vt:variant>
      <vt:variant>
        <vt:i4>0</vt:i4>
      </vt:variant>
      <vt:variant>
        <vt:i4>5</vt:i4>
      </vt:variant>
      <vt:variant>
        <vt:lpwstr>http://www.seslip.co.uk/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Welch</dc:creator>
  <cp:keywords/>
  <dc:description/>
  <cp:lastModifiedBy>Sophie Welch</cp:lastModifiedBy>
  <cp:revision>9</cp:revision>
  <cp:lastPrinted>2026-10-26T10:19:00Z</cp:lastPrinted>
  <dcterms:created xsi:type="dcterms:W3CDTF">2026-10-26T10:22:00Z</dcterms:created>
  <dcterms:modified xsi:type="dcterms:W3CDTF">2026-10-26T10:32:00Z</dcterms:modified>
</cp:coreProperties>
</file>